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34B31" w14:textId="469F03EA" w:rsidR="0050046F" w:rsidRDefault="006B2F29" w:rsidP="00D915BE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AAD17A" wp14:editId="1B15176C">
                <wp:simplePos x="0" y="0"/>
                <wp:positionH relativeFrom="margin">
                  <wp:posOffset>1209675</wp:posOffset>
                </wp:positionH>
                <wp:positionV relativeFrom="page">
                  <wp:posOffset>114300</wp:posOffset>
                </wp:positionV>
                <wp:extent cx="4231640" cy="1371600"/>
                <wp:effectExtent l="0" t="0" r="0" b="0"/>
                <wp:wrapNone/>
                <wp:docPr id="156879181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609DB" w14:textId="60322EFD" w:rsidR="00133CFA" w:rsidRDefault="00DC27C8" w:rsidP="00ED1E98">
                            <w:pPr>
                              <w:pStyle w:val="TitleLowercase"/>
                            </w:pPr>
                            <w:r w:rsidRPr="0034556F">
                              <w:t>The Saracens Head</w:t>
                            </w:r>
                          </w:p>
                          <w:p w14:paraId="794CFF8B" w14:textId="77777777" w:rsidR="00975647" w:rsidRPr="00C43CB8" w:rsidRDefault="00975647" w:rsidP="00ED1E98">
                            <w:pPr>
                              <w:pStyle w:val="TitleLowercase"/>
                              <w:rPr>
                                <w:sz w:val="18"/>
                                <w:szCs w:val="10"/>
                              </w:rPr>
                            </w:pPr>
                          </w:p>
                          <w:p w14:paraId="72608E96" w14:textId="5CCE0D03" w:rsidR="006A66EE" w:rsidRDefault="007E6F0E" w:rsidP="006A66EE">
                            <w:pPr>
                              <w:pStyle w:val="TitleAllCaps"/>
                            </w:pPr>
                            <w:r>
                              <w:t xml:space="preserve">Daily </w:t>
                            </w:r>
                            <w:r w:rsidR="00C31E57">
                              <w:t>LUNCH</w:t>
                            </w:r>
                            <w:r w:rsidR="009D2001">
                              <w:t xml:space="preserve"> </w:t>
                            </w:r>
                            <w:r>
                              <w:t>Menu</w:t>
                            </w:r>
                          </w:p>
                          <w:p w14:paraId="22E94427" w14:textId="3692CF1F" w:rsidR="00B41304" w:rsidRDefault="009F51D9" w:rsidP="00626303">
                            <w:pPr>
                              <w:pStyle w:val="SectionTitlesLowercase"/>
                            </w:pPr>
                            <w:r>
                              <w:t>-</w:t>
                            </w:r>
                            <w:bookmarkStart w:id="0" w:name="_Hlk198395493"/>
                            <w:r w:rsidR="008763C3" w:rsidRPr="008763C3">
                              <w:t xml:space="preserve"> </w:t>
                            </w:r>
                            <w:bookmarkEnd w:id="0"/>
                            <w:r w:rsidR="00A52479">
                              <w:t>Friday</w:t>
                            </w:r>
                            <w:r w:rsidR="006B2F29">
                              <w:t xml:space="preserve"> 6</w:t>
                            </w:r>
                            <w:r w:rsidR="006B2F29" w:rsidRPr="006B2F29">
                              <w:rPr>
                                <w:vertAlign w:val="superscript"/>
                              </w:rPr>
                              <w:t>th</w:t>
                            </w:r>
                            <w:r w:rsidR="00C31E57">
                              <w:t xml:space="preserve"> June</w:t>
                            </w:r>
                            <w:r w:rsidR="00A82C2C">
                              <w:t xml:space="preserve"> -</w:t>
                            </w:r>
                          </w:p>
                          <w:p w14:paraId="1115F4FD" w14:textId="250EBD94" w:rsidR="00880925" w:rsidRPr="00133CFA" w:rsidRDefault="00880925" w:rsidP="00AD32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D17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95.25pt;margin-top:9pt;width:333.2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" filled="f" stroked="f">
                <v:textbox>
                  <w:txbxContent>
                    <w:p w14:paraId="02A609DB" w14:textId="60322EFD" w:rsidR="00133CFA" w:rsidRDefault="00DC27C8" w:rsidP="00ED1E98">
                      <w:pPr>
                        <w:pStyle w:val="TitleLowercase"/>
                      </w:pPr>
                      <w:r w:rsidRPr="0034556F">
                        <w:t>The Saracens Head</w:t>
                      </w:r>
                    </w:p>
                    <w:p w14:paraId="794CFF8B" w14:textId="77777777" w:rsidR="00975647" w:rsidRPr="00C43CB8" w:rsidRDefault="00975647" w:rsidP="00ED1E98">
                      <w:pPr>
                        <w:pStyle w:val="TitleLowercase"/>
                        <w:rPr>
                          <w:sz w:val="18"/>
                          <w:szCs w:val="10"/>
                        </w:rPr>
                      </w:pPr>
                    </w:p>
                    <w:p w14:paraId="72608E96" w14:textId="5CCE0D03" w:rsidR="006A66EE" w:rsidRDefault="007E6F0E" w:rsidP="006A66EE">
                      <w:pPr>
                        <w:pStyle w:val="TitleAllCaps"/>
                      </w:pPr>
                      <w:r>
                        <w:t xml:space="preserve">Daily </w:t>
                      </w:r>
                      <w:r w:rsidR="00C31E57">
                        <w:t>LUNCH</w:t>
                      </w:r>
                      <w:r w:rsidR="009D2001">
                        <w:t xml:space="preserve"> </w:t>
                      </w:r>
                      <w:r>
                        <w:t>Menu</w:t>
                      </w:r>
                    </w:p>
                    <w:p w14:paraId="22E94427" w14:textId="3692CF1F" w:rsidR="00B41304" w:rsidRDefault="009F51D9" w:rsidP="00626303">
                      <w:pPr>
                        <w:pStyle w:val="SectionTitlesLowercase"/>
                      </w:pPr>
                      <w:r>
                        <w:t>-</w:t>
                      </w:r>
                      <w:bookmarkStart w:id="1" w:name="_Hlk198395493"/>
                      <w:r w:rsidR="008763C3" w:rsidRPr="008763C3">
                        <w:t xml:space="preserve"> </w:t>
                      </w:r>
                      <w:bookmarkEnd w:id="1"/>
                      <w:r w:rsidR="00A52479">
                        <w:t>Friday</w:t>
                      </w:r>
                      <w:r w:rsidR="006B2F29">
                        <w:t xml:space="preserve"> 6</w:t>
                      </w:r>
                      <w:r w:rsidR="006B2F29" w:rsidRPr="006B2F29">
                        <w:rPr>
                          <w:vertAlign w:val="superscript"/>
                        </w:rPr>
                        <w:t>th</w:t>
                      </w:r>
                      <w:r w:rsidR="00C31E57">
                        <w:t xml:space="preserve"> June</w:t>
                      </w:r>
                      <w:r w:rsidR="00A82C2C">
                        <w:t xml:space="preserve"> -</w:t>
                      </w:r>
                    </w:p>
                    <w:p w14:paraId="1115F4FD" w14:textId="250EBD94" w:rsidR="00880925" w:rsidRPr="00133CFA" w:rsidRDefault="00880925" w:rsidP="00AD329D"/>
                  </w:txbxContent>
                </v:textbox>
                <w10:wrap anchorx="margin" anchory="page"/>
              </v:shape>
            </w:pict>
          </mc:Fallback>
        </mc:AlternateContent>
      </w:r>
      <w:r w:rsidR="008032B6">
        <w:rPr>
          <w:lang w:val="en-GB"/>
        </w:rPr>
        <w:t xml:space="preserve"> </w:t>
      </w:r>
    </w:p>
    <w:p w14:paraId="0B2118A8" w14:textId="6EDA9EF4" w:rsidR="000A46CA" w:rsidRDefault="000A46CA" w:rsidP="00D915BE">
      <w:pPr>
        <w:rPr>
          <w:lang w:val="en-GB"/>
        </w:rPr>
        <w:sectPr w:rsidR="000A46CA" w:rsidSect="00C96210">
          <w:footerReference w:type="default" r:id="rId11"/>
          <w:pgSz w:w="11906" w:h="16838" w:code="9"/>
          <w:pgMar w:top="720" w:right="720" w:bottom="720" w:left="720" w:header="720" w:footer="720" w:gutter="0"/>
          <w:cols w:space="720"/>
          <w:titlePg/>
          <w:docGrid w:linePitch="360"/>
        </w:sectPr>
      </w:pPr>
      <w:bookmarkStart w:id="2" w:name="_Hlk189903906"/>
      <w:bookmarkEnd w:id="2"/>
    </w:p>
    <w:p w14:paraId="26AA4B18" w14:textId="708EFF5F" w:rsidR="007A14AE" w:rsidRDefault="007A14AE" w:rsidP="00177870">
      <w:pPr>
        <w:rPr>
          <w:lang w:val="en-GB"/>
        </w:rPr>
      </w:pPr>
    </w:p>
    <w:p w14:paraId="34A0008B" w14:textId="600912DA" w:rsidR="007A14AE" w:rsidRDefault="007A14AE" w:rsidP="00177870">
      <w:pPr>
        <w:rPr>
          <w:lang w:val="en-GB"/>
        </w:rPr>
      </w:pPr>
    </w:p>
    <w:p w14:paraId="6291DDC3" w14:textId="57251D7F" w:rsidR="007A14AE" w:rsidRDefault="006B2F29" w:rsidP="00177870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1E6B33" wp14:editId="25D3D4D7">
                <wp:simplePos x="0" y="0"/>
                <wp:positionH relativeFrom="column">
                  <wp:posOffset>-152400</wp:posOffset>
                </wp:positionH>
                <wp:positionV relativeFrom="paragraph">
                  <wp:posOffset>131445</wp:posOffset>
                </wp:positionV>
                <wp:extent cx="6741795" cy="2561590"/>
                <wp:effectExtent l="0" t="0" r="40005" b="0"/>
                <wp:wrapNone/>
                <wp:docPr id="19176568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2561590"/>
                          <a:chOff x="-152433" y="-90805"/>
                          <a:chExt cx="6743616" cy="2455631"/>
                        </a:xfrm>
                      </wpg:grpSpPr>
                      <wps:wsp>
                        <wps:cNvPr id="362166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2433" y="-90805"/>
                            <a:ext cx="6655969" cy="245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88976" w14:textId="16A8FEFA" w:rsidR="006811AA" w:rsidRDefault="006811AA" w:rsidP="00D8284D">
                              <w:pPr>
                                <w:pStyle w:val="SectionTitlesAllCaps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Starter</w:t>
                              </w:r>
                              <w:r w:rsidR="001F0129">
                                <w:rPr>
                                  <w:lang w:val="en-GB"/>
                                </w:rPr>
                                <w:t>s</w:t>
                              </w:r>
                            </w:p>
                            <w:p w14:paraId="004CD4B5" w14:textId="77777777" w:rsidR="000E7E89" w:rsidRDefault="000E7E89" w:rsidP="00B26293">
                              <w:pPr>
                                <w:pStyle w:val="MenuItem"/>
                              </w:pPr>
                              <w:bookmarkStart w:id="3" w:name="_Hlk176276356"/>
                            </w:p>
                            <w:p w14:paraId="1E87CD86" w14:textId="053037D6" w:rsidR="00A72CC3" w:rsidRPr="00A72CC3" w:rsidRDefault="001C40DF" w:rsidP="004F51E6">
                              <w:pPr>
                                <w:pStyle w:val="MenuItem"/>
                              </w:pPr>
                              <w:r>
                                <w:t>Leek and Potato</w:t>
                              </w:r>
                              <w:r w:rsidR="00A72CC3">
                                <w:t xml:space="preserve"> </w:t>
                              </w:r>
                              <w:r w:rsidR="00AD329D" w:rsidRPr="00A72CC3">
                                <w:t>soup</w:t>
                              </w:r>
                              <w:r w:rsidR="00BB01A6" w:rsidRPr="00A72CC3">
                                <w:t xml:space="preserve">, Netherend Farm butter, crusty bread </w:t>
                              </w:r>
                              <w:r w:rsidR="0006766B" w:rsidRPr="00A72CC3">
                                <w:rPr>
                                  <w:color w:val="79896B" w:themeColor="accent4"/>
                                  <w:sz w:val="24"/>
                                  <w:szCs w:val="24"/>
                                  <w:lang w:val="en-GB"/>
                                </w:rPr>
                                <w:t xml:space="preserve">(V) </w:t>
                              </w:r>
                              <w:r w:rsidR="00BB01A6" w:rsidRPr="00A72CC3">
                                <w:t>- £</w:t>
                              </w:r>
                              <w:r w:rsidR="00AC7C46" w:rsidRPr="00A72CC3">
                                <w:t>9.50</w:t>
                              </w:r>
                              <w:r w:rsidR="00B77B98">
                                <w:t xml:space="preserve"> </w:t>
                              </w:r>
                              <w:bookmarkEnd w:id="3"/>
                            </w:p>
                            <w:p w14:paraId="695FBB26" w14:textId="1C752E93" w:rsidR="006039FF" w:rsidRDefault="006039FF" w:rsidP="006039FF">
                              <w:pPr>
                                <w:pStyle w:val="MenuItem"/>
                              </w:pPr>
                              <w:r>
                                <w:t>Deep fried brie, red onion chutney</w:t>
                              </w:r>
                              <w:r w:rsidR="00C67EB9">
                                <w:t xml:space="preserve"> </w:t>
                              </w:r>
                              <w:r w:rsidR="00C67EB9" w:rsidRPr="00A72CC3">
                                <w:rPr>
                                  <w:color w:val="79896B" w:themeColor="accent4"/>
                                  <w:sz w:val="24"/>
                                  <w:szCs w:val="24"/>
                                  <w:lang w:val="en-GB"/>
                                </w:rPr>
                                <w:t>(V)</w:t>
                              </w:r>
                              <w:r>
                                <w:t xml:space="preserve"> - £10</w:t>
                              </w:r>
                            </w:p>
                            <w:p w14:paraId="4339130C" w14:textId="77777777" w:rsidR="006039FF" w:rsidRDefault="006039FF" w:rsidP="006039FF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bookmarkStart w:id="4" w:name="_Hlk197619294"/>
                              <w:bookmarkStart w:id="5" w:name="_Hlk197619295"/>
                              <w:bookmarkStart w:id="6" w:name="_Hlk197619296"/>
                              <w:bookmarkStart w:id="7" w:name="_Hlk197619297"/>
                              <w:r>
                                <w:rPr>
                                  <w:b/>
                                  <w:bCs/>
                                </w:rPr>
                                <w:t>Cajun fried calamari, wild garlic mayonnaise - £10</w:t>
                              </w:r>
                              <w:bookmarkEnd w:id="4"/>
                              <w:bookmarkEnd w:id="5"/>
                              <w:bookmarkEnd w:id="6"/>
                              <w:bookmarkEnd w:id="7"/>
                            </w:p>
                            <w:p w14:paraId="7EE07354" w14:textId="049AE2B2" w:rsidR="008763C3" w:rsidRDefault="00C31E57" w:rsidP="008763C3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Pork and miso arancini, apple ketchup</w:t>
                              </w:r>
                              <w:r w:rsidR="008763C3">
                                <w:rPr>
                                  <w:b/>
                                  <w:bCs/>
                                </w:rPr>
                                <w:t xml:space="preserve"> - £10</w:t>
                              </w:r>
                            </w:p>
                            <w:p w14:paraId="2C3B4199" w14:textId="2EB24F0B" w:rsidR="006B2F29" w:rsidRPr="004F51E6" w:rsidRDefault="006B2F29" w:rsidP="006B2F29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  <w:r w:rsidRPr="00E02394">
                                <w:rPr>
                                  <w:b/>
                                  <w:bCs/>
                                </w:rPr>
                                <w:t>Truffle infused rarebit on wholegrain bloomer -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E02394">
                                <w:rPr>
                                  <w:b/>
                                  <w:bCs/>
                                </w:rPr>
                                <w:t>£10</w:t>
                              </w:r>
                            </w:p>
                            <w:p w14:paraId="0623F359" w14:textId="77777777" w:rsidR="006B2F29" w:rsidRDefault="006B2F29" w:rsidP="008763C3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6EEC6F8" w14:textId="12AADF8C" w:rsidR="00934690" w:rsidRPr="004F51E6" w:rsidRDefault="00934690" w:rsidP="004F51E6">
                              <w:pPr>
                                <w:spacing w:line="360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810328" name="Straight Connector 4"/>
                        <wps:cNvCnPr/>
                        <wps:spPr>
                          <a:xfrm>
                            <a:off x="-85740" y="366539"/>
                            <a:ext cx="6676923" cy="414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E6B33" id="Group 35" o:spid="_x0000_s1027" style="position:absolute;margin-left:-12pt;margin-top:10.35pt;width:530.85pt;height:201.7pt;z-index:251679744;mso-width-relative:margin;mso-height-relative:margin" coordorigin="-1524,-908" coordsize="67436,2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">
                <v:shape id="_x0000_s1028" type="#_x0000_t202" style="position:absolute;left:-1524;top:-908;width:66559;height:24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" filled="f" stroked="f">
                  <v:textbox>
                    <w:txbxContent>
                      <w:p w14:paraId="1B488976" w14:textId="16A8FEFA" w:rsidR="006811AA" w:rsidRDefault="006811AA" w:rsidP="00D8284D">
                        <w:pPr>
                          <w:pStyle w:val="SectionTitlesAllCaps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Starter</w:t>
                        </w:r>
                        <w:r w:rsidR="001F0129">
                          <w:rPr>
                            <w:lang w:val="en-GB"/>
                          </w:rPr>
                          <w:t>s</w:t>
                        </w:r>
                      </w:p>
                      <w:p w14:paraId="004CD4B5" w14:textId="77777777" w:rsidR="000E7E89" w:rsidRDefault="000E7E89" w:rsidP="00B26293">
                        <w:pPr>
                          <w:pStyle w:val="MenuItem"/>
                        </w:pPr>
                        <w:bookmarkStart w:id="8" w:name="_Hlk176276356"/>
                      </w:p>
                      <w:p w14:paraId="1E87CD86" w14:textId="053037D6" w:rsidR="00A72CC3" w:rsidRPr="00A72CC3" w:rsidRDefault="001C40DF" w:rsidP="004F51E6">
                        <w:pPr>
                          <w:pStyle w:val="MenuItem"/>
                        </w:pPr>
                        <w:r>
                          <w:t>Leek and Potato</w:t>
                        </w:r>
                        <w:r w:rsidR="00A72CC3">
                          <w:t xml:space="preserve"> </w:t>
                        </w:r>
                        <w:r w:rsidR="00AD329D" w:rsidRPr="00A72CC3">
                          <w:t>soup</w:t>
                        </w:r>
                        <w:r w:rsidR="00BB01A6" w:rsidRPr="00A72CC3">
                          <w:t xml:space="preserve">, Netherend Farm butter, crusty bread </w:t>
                        </w:r>
                        <w:r w:rsidR="0006766B" w:rsidRPr="00A72CC3">
                          <w:rPr>
                            <w:color w:val="79896B" w:themeColor="accent4"/>
                            <w:sz w:val="24"/>
                            <w:szCs w:val="24"/>
                            <w:lang w:val="en-GB"/>
                          </w:rPr>
                          <w:t xml:space="preserve">(V) </w:t>
                        </w:r>
                        <w:r w:rsidR="00BB01A6" w:rsidRPr="00A72CC3">
                          <w:t>- £</w:t>
                        </w:r>
                        <w:r w:rsidR="00AC7C46" w:rsidRPr="00A72CC3">
                          <w:t>9.50</w:t>
                        </w:r>
                        <w:r w:rsidR="00B77B98">
                          <w:t xml:space="preserve"> </w:t>
                        </w:r>
                        <w:bookmarkEnd w:id="8"/>
                      </w:p>
                      <w:p w14:paraId="695FBB26" w14:textId="1C752E93" w:rsidR="006039FF" w:rsidRDefault="006039FF" w:rsidP="006039FF">
                        <w:pPr>
                          <w:pStyle w:val="MenuItem"/>
                        </w:pPr>
                        <w:r>
                          <w:t>Deep fried brie, red onion chutney</w:t>
                        </w:r>
                        <w:r w:rsidR="00C67EB9">
                          <w:t xml:space="preserve"> </w:t>
                        </w:r>
                        <w:r w:rsidR="00C67EB9" w:rsidRPr="00A72CC3">
                          <w:rPr>
                            <w:color w:val="79896B" w:themeColor="accent4"/>
                            <w:sz w:val="24"/>
                            <w:szCs w:val="24"/>
                            <w:lang w:val="en-GB"/>
                          </w:rPr>
                          <w:t>(V)</w:t>
                        </w:r>
                        <w:r>
                          <w:t xml:space="preserve"> - £10</w:t>
                        </w:r>
                      </w:p>
                      <w:p w14:paraId="4339130C" w14:textId="77777777" w:rsidR="006039FF" w:rsidRDefault="006039FF" w:rsidP="006039FF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bookmarkStart w:id="9" w:name="_Hlk197619294"/>
                        <w:bookmarkStart w:id="10" w:name="_Hlk197619295"/>
                        <w:bookmarkStart w:id="11" w:name="_Hlk197619296"/>
                        <w:bookmarkStart w:id="12" w:name="_Hlk197619297"/>
                        <w:r>
                          <w:rPr>
                            <w:b/>
                            <w:bCs/>
                          </w:rPr>
                          <w:t>Cajun fried calamari, wild garlic mayonnaise - £10</w:t>
                        </w:r>
                        <w:bookmarkEnd w:id="9"/>
                        <w:bookmarkEnd w:id="10"/>
                        <w:bookmarkEnd w:id="11"/>
                        <w:bookmarkEnd w:id="12"/>
                      </w:p>
                      <w:p w14:paraId="7EE07354" w14:textId="049AE2B2" w:rsidR="008763C3" w:rsidRDefault="00C31E57" w:rsidP="008763C3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Pork and miso arancini, apple ketchup</w:t>
                        </w:r>
                        <w:r w:rsidR="008763C3">
                          <w:rPr>
                            <w:b/>
                            <w:bCs/>
                          </w:rPr>
                          <w:t xml:space="preserve"> - £10</w:t>
                        </w:r>
                      </w:p>
                      <w:p w14:paraId="2C3B4199" w14:textId="2EB24F0B" w:rsidR="006B2F29" w:rsidRPr="004F51E6" w:rsidRDefault="006B2F29" w:rsidP="006B2F29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  <w:r w:rsidRPr="00E02394">
                          <w:rPr>
                            <w:b/>
                            <w:bCs/>
                          </w:rPr>
                          <w:t>Truffle infused rarebit on wholegrain bloomer -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E02394">
                          <w:rPr>
                            <w:b/>
                            <w:bCs/>
                          </w:rPr>
                          <w:t>£10</w:t>
                        </w:r>
                      </w:p>
                      <w:p w14:paraId="0623F359" w14:textId="77777777" w:rsidR="006B2F29" w:rsidRDefault="006B2F29" w:rsidP="008763C3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  <w:p w14:paraId="46EEC6F8" w14:textId="12AADF8C" w:rsidR="00934690" w:rsidRPr="004F51E6" w:rsidRDefault="00934690" w:rsidP="004F51E6">
                        <w:pPr>
                          <w:spacing w:line="360" w:lineRule="auto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line id="Straight Connector 4" o:spid="_x0000_s1029" style="position:absolute;visibility:visible;mso-wrap-style:square" from="-857,3665" to="6591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" strokecolor="#4d5743 [3205]" strokeweight="1pt">
                  <v:stroke joinstyle="miter"/>
                </v:line>
              </v:group>
            </w:pict>
          </mc:Fallback>
        </mc:AlternateContent>
      </w:r>
    </w:p>
    <w:p w14:paraId="32C7917C" w14:textId="73E8898B" w:rsidR="007A14AE" w:rsidRDefault="007A14AE" w:rsidP="00177870">
      <w:pPr>
        <w:rPr>
          <w:lang w:val="en-GB"/>
        </w:rPr>
      </w:pPr>
    </w:p>
    <w:p w14:paraId="004D4BF0" w14:textId="1C74C56A" w:rsidR="007A14AE" w:rsidRDefault="007A14AE" w:rsidP="00177870">
      <w:pPr>
        <w:rPr>
          <w:lang w:val="en-GB"/>
        </w:rPr>
      </w:pPr>
    </w:p>
    <w:p w14:paraId="785B2234" w14:textId="2625B57B" w:rsidR="007A14AE" w:rsidRDefault="007A14AE" w:rsidP="00177870">
      <w:pPr>
        <w:rPr>
          <w:lang w:val="en-GB"/>
        </w:rPr>
      </w:pPr>
    </w:p>
    <w:p w14:paraId="2ACCF979" w14:textId="767217F9" w:rsidR="007A14AE" w:rsidRDefault="007A14AE" w:rsidP="00177870">
      <w:pPr>
        <w:rPr>
          <w:lang w:val="en-GB"/>
        </w:rPr>
      </w:pPr>
    </w:p>
    <w:p w14:paraId="3F3A6FEB" w14:textId="43DBB0E9" w:rsidR="007A14AE" w:rsidRDefault="007A14AE" w:rsidP="00177870">
      <w:pPr>
        <w:rPr>
          <w:lang w:val="en-GB"/>
        </w:rPr>
      </w:pPr>
    </w:p>
    <w:p w14:paraId="378C214D" w14:textId="53DE1977" w:rsidR="007A14AE" w:rsidRDefault="007A14AE" w:rsidP="00177870">
      <w:pPr>
        <w:rPr>
          <w:lang w:val="en-GB"/>
        </w:rPr>
      </w:pPr>
    </w:p>
    <w:p w14:paraId="3E31AA5F" w14:textId="26F13E04" w:rsidR="007A14AE" w:rsidRDefault="007A14AE" w:rsidP="00177870">
      <w:pPr>
        <w:rPr>
          <w:lang w:val="en-GB"/>
        </w:rPr>
      </w:pPr>
    </w:p>
    <w:p w14:paraId="4BB648E6" w14:textId="3A773F63" w:rsidR="007A14AE" w:rsidRDefault="007A14AE" w:rsidP="00177870">
      <w:pPr>
        <w:rPr>
          <w:lang w:val="en-GB"/>
        </w:rPr>
      </w:pPr>
    </w:p>
    <w:p w14:paraId="3CB31F38" w14:textId="221B0E1D" w:rsidR="007A14AE" w:rsidRDefault="007A14AE" w:rsidP="00177870">
      <w:pPr>
        <w:rPr>
          <w:lang w:val="en-GB"/>
        </w:rPr>
      </w:pPr>
    </w:p>
    <w:p w14:paraId="2157904F" w14:textId="5A174F19" w:rsidR="007A14AE" w:rsidRDefault="007A14AE" w:rsidP="00177870">
      <w:pPr>
        <w:rPr>
          <w:lang w:val="en-GB"/>
        </w:rPr>
      </w:pPr>
    </w:p>
    <w:p w14:paraId="5B615852" w14:textId="20511C50" w:rsidR="007A14AE" w:rsidRDefault="007A14AE" w:rsidP="00177870">
      <w:pPr>
        <w:rPr>
          <w:lang w:val="en-GB"/>
        </w:rPr>
      </w:pPr>
    </w:p>
    <w:p w14:paraId="737A25AF" w14:textId="02793AE5" w:rsidR="007A14AE" w:rsidRDefault="007A14AE" w:rsidP="00177870">
      <w:pPr>
        <w:rPr>
          <w:lang w:val="en-GB"/>
        </w:rPr>
      </w:pPr>
    </w:p>
    <w:p w14:paraId="3CA596CC" w14:textId="06BBA732" w:rsidR="007A14AE" w:rsidRDefault="007A14AE" w:rsidP="00177870">
      <w:pPr>
        <w:rPr>
          <w:lang w:val="en-GB"/>
        </w:rPr>
      </w:pPr>
    </w:p>
    <w:p w14:paraId="34CD731D" w14:textId="6809D6B8" w:rsidR="007A14AE" w:rsidRDefault="00934690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BB91BD" wp14:editId="72F8275C">
                <wp:simplePos x="0" y="0"/>
                <wp:positionH relativeFrom="column">
                  <wp:posOffset>-285750</wp:posOffset>
                </wp:positionH>
                <wp:positionV relativeFrom="paragraph">
                  <wp:posOffset>74930</wp:posOffset>
                </wp:positionV>
                <wp:extent cx="7248525" cy="4152900"/>
                <wp:effectExtent l="0" t="0" r="0" b="0"/>
                <wp:wrapNone/>
                <wp:docPr id="20927908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415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DE7B" w14:textId="4D2EFFD5" w:rsidR="006D743F" w:rsidRDefault="009A74D3" w:rsidP="009A74D3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MAINS</w:t>
                            </w:r>
                          </w:p>
                          <w:p w14:paraId="4A72E4CC" w14:textId="376148F6" w:rsidR="00CE6F3F" w:rsidRPr="00D51A66" w:rsidRDefault="00CE6F3F" w:rsidP="00CE6F3F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 w:rsidRPr="00D51A66">
                              <w:rPr>
                                <w:lang w:val="en-GB"/>
                              </w:rPr>
                              <w:t xml:space="preserve">Pan </w:t>
                            </w:r>
                            <w:r>
                              <w:rPr>
                                <w:lang w:val="en-GB"/>
                              </w:rPr>
                              <w:t>f</w:t>
                            </w:r>
                            <w:r w:rsidRPr="00D51A66">
                              <w:rPr>
                                <w:lang w:val="en-GB"/>
                              </w:rPr>
                              <w:t xml:space="preserve">ried </w:t>
                            </w:r>
                            <w:r>
                              <w:rPr>
                                <w:lang w:val="en-GB"/>
                              </w:rPr>
                              <w:t>g</w:t>
                            </w:r>
                            <w:r w:rsidRPr="00D51A66">
                              <w:rPr>
                                <w:lang w:val="en-GB"/>
                              </w:rPr>
                              <w:t>nocchi, button mushrooms,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51A66">
                              <w:rPr>
                                <w:lang w:val="en-GB"/>
                              </w:rPr>
                              <w:t>spinach</w:t>
                            </w:r>
                            <w:r>
                              <w:rPr>
                                <w:lang w:val="en-GB"/>
                              </w:rPr>
                              <w:t xml:space="preserve">, </w:t>
                            </w:r>
                            <w:r w:rsidR="00C67EB9">
                              <w:rPr>
                                <w:lang w:val="en-GB"/>
                              </w:rPr>
                              <w:t xml:space="preserve">creamy </w:t>
                            </w:r>
                            <w:r w:rsidR="00F503C5">
                              <w:rPr>
                                <w:lang w:val="en-GB"/>
                              </w:rPr>
                              <w:t xml:space="preserve">parmesan </w:t>
                            </w:r>
                            <w:r>
                              <w:rPr>
                                <w:lang w:val="en-GB"/>
                              </w:rPr>
                              <w:t xml:space="preserve">sauce </w:t>
                            </w:r>
                            <w:r w:rsidRPr="006A5F42">
                              <w:rPr>
                                <w:color w:val="79896B" w:themeColor="accent4"/>
                                <w:lang w:val="en-GB"/>
                              </w:rPr>
                              <w:t xml:space="preserve">(V) </w:t>
                            </w:r>
                            <w:r w:rsidRPr="00D51A66">
                              <w:rPr>
                                <w:lang w:val="en-GB"/>
                              </w:rPr>
                              <w:t>- £</w:t>
                            </w:r>
                            <w:r>
                              <w:rPr>
                                <w:lang w:val="en-GB"/>
                              </w:rPr>
                              <w:t>20</w:t>
                            </w:r>
                          </w:p>
                          <w:p w14:paraId="4E98BC7E" w14:textId="77777777" w:rsidR="00CE6F3F" w:rsidRDefault="00CE6F3F" w:rsidP="00CE6F3F">
                            <w:pPr>
                              <w:pStyle w:val="MenuItem"/>
                              <w:rPr>
                                <w:bCs/>
                              </w:rPr>
                            </w:pPr>
                            <w:r w:rsidRPr="00961C8F">
                              <w:rPr>
                                <w:bCs/>
                              </w:rPr>
                              <w:t xml:space="preserve">Mushroom burger, Monterey jack cheese, </w:t>
                            </w:r>
                            <w:r>
                              <w:rPr>
                                <w:bCs/>
                              </w:rPr>
                              <w:t xml:space="preserve">burger sauce, </w:t>
                            </w:r>
                            <w:r w:rsidRPr="00961C8F">
                              <w:rPr>
                                <w:bCs/>
                              </w:rPr>
                              <w:t xml:space="preserve">sourdough bun, chips, coleslaw </w:t>
                            </w:r>
                            <w:r w:rsidRPr="00C738F7">
                              <w:rPr>
                                <w:bCs/>
                                <w:color w:val="79896B" w:themeColor="accent4"/>
                              </w:rPr>
                              <w:t xml:space="preserve">(V) </w:t>
                            </w:r>
                            <w:r w:rsidRPr="00961C8F">
                              <w:rPr>
                                <w:bCs/>
                              </w:rPr>
                              <w:t>- £20</w:t>
                            </w:r>
                          </w:p>
                          <w:p w14:paraId="67D74732" w14:textId="639BCE23" w:rsidR="00CE6F3F" w:rsidRDefault="00CE6F3F" w:rsidP="00CE6F3F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 w:rsidRPr="00D51A66">
                              <w:rPr>
                                <w:lang w:val="en-GB"/>
                              </w:rPr>
                              <w:t xml:space="preserve">Beer </w:t>
                            </w:r>
                            <w:r>
                              <w:rPr>
                                <w:lang w:val="en-GB"/>
                              </w:rPr>
                              <w:t>b</w:t>
                            </w:r>
                            <w:r w:rsidRPr="00D51A66">
                              <w:rPr>
                                <w:lang w:val="en-GB"/>
                              </w:rPr>
                              <w:t xml:space="preserve">attered </w:t>
                            </w:r>
                            <w:r>
                              <w:rPr>
                                <w:lang w:val="en-GB"/>
                              </w:rPr>
                              <w:t>h</w:t>
                            </w:r>
                            <w:r w:rsidRPr="00D51A66">
                              <w:rPr>
                                <w:lang w:val="en-GB"/>
                              </w:rPr>
                              <w:t>addock, chips, mushy peas, tartare sauce - £2</w:t>
                            </w:r>
                            <w:r>
                              <w:rPr>
                                <w:lang w:val="en-GB"/>
                              </w:rPr>
                              <w:t>2</w:t>
                            </w:r>
                          </w:p>
                          <w:p w14:paraId="48D34518" w14:textId="4FD304B2" w:rsidR="00CE6F3F" w:rsidRDefault="00CE6F3F" w:rsidP="00CE6F3F">
                            <w:pPr>
                              <w:pStyle w:val="MenuItem"/>
                            </w:pPr>
                            <w:r w:rsidRPr="00B55912">
                              <w:t xml:space="preserve">Double </w:t>
                            </w:r>
                            <w:r w:rsidR="006039FF">
                              <w:t>s</w:t>
                            </w:r>
                            <w:r w:rsidRPr="00B55912">
                              <w:t xml:space="preserve">mash </w:t>
                            </w:r>
                            <w:r w:rsidR="006039FF">
                              <w:t>b</w:t>
                            </w:r>
                            <w:r w:rsidRPr="00B55912">
                              <w:t xml:space="preserve">urger, Monterey jack cheese, sourdough bun, </w:t>
                            </w:r>
                            <w:r>
                              <w:t xml:space="preserve">burger sauce, </w:t>
                            </w:r>
                            <w:r w:rsidRPr="00B55912">
                              <w:t>chips, coleslaw - £</w:t>
                            </w:r>
                            <w:r>
                              <w:t>21</w:t>
                            </w:r>
                          </w:p>
                          <w:p w14:paraId="2EEC92EB" w14:textId="21A10C00" w:rsidR="0037068F" w:rsidRDefault="00013BE9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Welsh dragon sausages</w:t>
                            </w:r>
                            <w:r w:rsidR="0037068F">
                              <w:rPr>
                                <w:b/>
                                <w:bCs/>
                              </w:rPr>
                              <w:t>, mashed potato, seasonal greens - £21</w:t>
                            </w:r>
                          </w:p>
                          <w:p w14:paraId="47891FD3" w14:textId="48F94C00" w:rsidR="006039FF" w:rsidRDefault="006039FF" w:rsidP="006039F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084865">
                              <w:rPr>
                                <w:b/>
                                <w:bCs/>
                              </w:rPr>
                              <w:t>Pan fried seabass, saluted new potatoes, peas a la francaise - £23</w:t>
                            </w:r>
                          </w:p>
                          <w:p w14:paraId="6F1EF2CB" w14:textId="4F18E539" w:rsidR="00013BE9" w:rsidRDefault="00013BE9" w:rsidP="00013BE9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Gammon, garden peas, fried eggs, chips - £20</w:t>
                            </w:r>
                          </w:p>
                          <w:p w14:paraId="70B1A8DA" w14:textId="10D02377" w:rsidR="00A82C2C" w:rsidRDefault="00A82C2C" w:rsidP="00C67EB9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BBQ pork burger, </w:t>
                            </w:r>
                            <w:r w:rsidRPr="00A82C2C">
                              <w:rPr>
                                <w:b/>
                                <w:bCs/>
                              </w:rPr>
                              <w:t>Monterey jack cheese, sourdough bun, burger sauce, chips, coleslaw - £21</w:t>
                            </w:r>
                          </w:p>
                          <w:p w14:paraId="26C65176" w14:textId="66D357D8" w:rsidR="001C40DF" w:rsidRDefault="001C40DF" w:rsidP="001C40DF">
                            <w:pPr>
                              <w:pStyle w:val="MenuItem"/>
                              <w:rPr>
                                <w:bCs/>
                              </w:rPr>
                            </w:pPr>
                            <w:r w:rsidRPr="004103E6">
                              <w:rPr>
                                <w:bCs/>
                              </w:rPr>
                              <w:t>Sweet potato</w:t>
                            </w:r>
                            <w:r>
                              <w:rPr>
                                <w:bCs/>
                              </w:rPr>
                              <w:t>, s</w:t>
                            </w:r>
                            <w:r w:rsidRPr="004103E6">
                              <w:rPr>
                                <w:bCs/>
                              </w:rPr>
                              <w:t>pinach</w:t>
                            </w:r>
                            <w:r>
                              <w:rPr>
                                <w:bCs/>
                              </w:rPr>
                              <w:t xml:space="preserve"> and chickpea</w:t>
                            </w:r>
                            <w:r w:rsidRPr="004103E6">
                              <w:rPr>
                                <w:bCs/>
                              </w:rPr>
                              <w:t xml:space="preserve"> curry, coconut rice, onion bhajis </w:t>
                            </w:r>
                            <w:r w:rsidRPr="00C738F7">
                              <w:rPr>
                                <w:bCs/>
                                <w:color w:val="79896B" w:themeColor="accent4"/>
                              </w:rPr>
                              <w:t>(VE</w:t>
                            </w:r>
                            <w:proofErr w:type="gramStart"/>
                            <w:r w:rsidRPr="00C738F7">
                              <w:rPr>
                                <w:bCs/>
                                <w:color w:val="79896B" w:themeColor="accent4"/>
                              </w:rPr>
                              <w:t>*)</w:t>
                            </w:r>
                            <w:r w:rsidR="006B2F29">
                              <w:rPr>
                                <w:bCs/>
                                <w:color w:val="79896B" w:themeColor="accent4"/>
                              </w:rPr>
                              <w:t>(</w:t>
                            </w:r>
                            <w:proofErr w:type="gramEnd"/>
                            <w:r w:rsidRPr="00C738F7">
                              <w:rPr>
                                <w:bCs/>
                                <w:color w:val="79896B" w:themeColor="accent4"/>
                              </w:rPr>
                              <w:t>V)</w:t>
                            </w:r>
                            <w:r>
                              <w:rPr>
                                <w:bCs/>
                                <w:color w:val="79896B" w:themeColor="accent4"/>
                              </w:rPr>
                              <w:t xml:space="preserve"> </w:t>
                            </w:r>
                            <w:r w:rsidRPr="00C738F7">
                              <w:rPr>
                                <w:bCs/>
                                <w:color w:val="79896B" w:themeColor="accent4"/>
                              </w:rPr>
                              <w:t xml:space="preserve">- </w:t>
                            </w:r>
                            <w:r w:rsidRPr="004103E6">
                              <w:rPr>
                                <w:bCs/>
                              </w:rPr>
                              <w:t>£</w:t>
                            </w:r>
                            <w:r>
                              <w:rPr>
                                <w:bCs/>
                              </w:rPr>
                              <w:t>20.50</w:t>
                            </w:r>
                          </w:p>
                          <w:p w14:paraId="73D3A9EA" w14:textId="67B39076" w:rsidR="00013BE9" w:rsidRDefault="00C31E57" w:rsidP="006039F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Pork, mushroom and spinach vincigrassi, garlic bread, salad - £20</w:t>
                            </w:r>
                          </w:p>
                          <w:p w14:paraId="7935AC3C" w14:textId="158E9216" w:rsidR="00C31E57" w:rsidRPr="00013BE9" w:rsidRDefault="00F503C5" w:rsidP="006039F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F503C5">
                              <w:rPr>
                                <w:b/>
                                <w:bCs/>
                              </w:rPr>
                              <w:t>9oz Welsh ribeye – confit mushrooms, slow roasted tomato, chips - £36</w:t>
                            </w:r>
                          </w:p>
                          <w:p w14:paraId="12A24CBD" w14:textId="098F273A" w:rsidR="00013BE9" w:rsidRDefault="00F503C5" w:rsidP="006039F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F503C5">
                              <w:rPr>
                                <w:b/>
                                <w:bCs/>
                              </w:rPr>
                              <w:t>Hunters chicken, bacon, cheddar cheese, BBQ sauce, chips, salad - £21</w:t>
                            </w:r>
                          </w:p>
                          <w:p w14:paraId="7EAC60D7" w14:textId="77777777" w:rsidR="006B2F29" w:rsidRDefault="006B2F29" w:rsidP="006B2F29">
                            <w:pPr>
                              <w:pStyle w:val="MenuItem"/>
                            </w:pPr>
                            <w:r w:rsidRPr="00E02394">
                              <w:t xml:space="preserve">Saracens lamb </w:t>
                            </w:r>
                            <w:proofErr w:type="gramStart"/>
                            <w:r w:rsidRPr="00E02394">
                              <w:t>donner</w:t>
                            </w:r>
                            <w:proofErr w:type="gramEnd"/>
                            <w:r w:rsidRPr="00E02394">
                              <w:t>, chips, flatbread, salad, chilli sauce, garlic sauce - £20</w:t>
                            </w:r>
                          </w:p>
                          <w:p w14:paraId="7D46B340" w14:textId="3DD4701D" w:rsidR="006B2F29" w:rsidRDefault="006B2F29" w:rsidP="006B2F29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Linguine </w:t>
                            </w:r>
                            <w:r>
                              <w:rPr>
                                <w:b/>
                                <w:bCs/>
                              </w:rPr>
                              <w:t>Bolognese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 £20</w:t>
                            </w:r>
                          </w:p>
                          <w:p w14:paraId="5E0E8337" w14:textId="77777777" w:rsidR="006B2F29" w:rsidRDefault="006B2F29" w:rsidP="006039FF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C1B54D7" w14:textId="77777777" w:rsidR="006039FF" w:rsidRDefault="006039FF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B10E319" w14:textId="77777777" w:rsidR="006D743F" w:rsidRDefault="006D743F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0DA4022" w14:textId="77777777" w:rsidR="00934690" w:rsidRPr="00A72CC3" w:rsidRDefault="00934690" w:rsidP="008B753A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629998B5" w14:textId="77777777" w:rsidR="000126D8" w:rsidRDefault="000126D8" w:rsidP="0018556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9DB04B5" w14:textId="77777777" w:rsidR="00185568" w:rsidRPr="00A72CC3" w:rsidRDefault="00185568" w:rsidP="0018556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91BD" id="Text Box 31" o:spid="_x0000_s1030" type="#_x0000_t202" style="position:absolute;margin-left:-22.5pt;margin-top:5.9pt;width:570.75pt;height:3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" filled="f" stroked="f">
                <v:textbox>
                  <w:txbxContent>
                    <w:p w14:paraId="5147DE7B" w14:textId="4D2EFFD5" w:rsidR="006D743F" w:rsidRDefault="009A74D3" w:rsidP="009A74D3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MAINS</w:t>
                      </w:r>
                    </w:p>
                    <w:p w14:paraId="4A72E4CC" w14:textId="376148F6" w:rsidR="00CE6F3F" w:rsidRPr="00D51A66" w:rsidRDefault="00CE6F3F" w:rsidP="00CE6F3F">
                      <w:pPr>
                        <w:pStyle w:val="MenuItem"/>
                        <w:rPr>
                          <w:lang w:val="en-GB"/>
                        </w:rPr>
                      </w:pPr>
                      <w:r w:rsidRPr="00D51A66">
                        <w:rPr>
                          <w:lang w:val="en-GB"/>
                        </w:rPr>
                        <w:t xml:space="preserve">Pan </w:t>
                      </w:r>
                      <w:r>
                        <w:rPr>
                          <w:lang w:val="en-GB"/>
                        </w:rPr>
                        <w:t>f</w:t>
                      </w:r>
                      <w:r w:rsidRPr="00D51A66">
                        <w:rPr>
                          <w:lang w:val="en-GB"/>
                        </w:rPr>
                        <w:t xml:space="preserve">ried </w:t>
                      </w:r>
                      <w:r>
                        <w:rPr>
                          <w:lang w:val="en-GB"/>
                        </w:rPr>
                        <w:t>g</w:t>
                      </w:r>
                      <w:r w:rsidRPr="00D51A66">
                        <w:rPr>
                          <w:lang w:val="en-GB"/>
                        </w:rPr>
                        <w:t>nocchi, button mushrooms,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D51A66">
                        <w:rPr>
                          <w:lang w:val="en-GB"/>
                        </w:rPr>
                        <w:t>spinach</w:t>
                      </w:r>
                      <w:r>
                        <w:rPr>
                          <w:lang w:val="en-GB"/>
                        </w:rPr>
                        <w:t xml:space="preserve">, </w:t>
                      </w:r>
                      <w:r w:rsidR="00C67EB9">
                        <w:rPr>
                          <w:lang w:val="en-GB"/>
                        </w:rPr>
                        <w:t xml:space="preserve">creamy </w:t>
                      </w:r>
                      <w:r w:rsidR="00F503C5">
                        <w:rPr>
                          <w:lang w:val="en-GB"/>
                        </w:rPr>
                        <w:t xml:space="preserve">parmesan </w:t>
                      </w:r>
                      <w:r>
                        <w:rPr>
                          <w:lang w:val="en-GB"/>
                        </w:rPr>
                        <w:t xml:space="preserve">sauce </w:t>
                      </w:r>
                      <w:r w:rsidRPr="006A5F42">
                        <w:rPr>
                          <w:color w:val="79896B" w:themeColor="accent4"/>
                          <w:lang w:val="en-GB"/>
                        </w:rPr>
                        <w:t xml:space="preserve">(V) </w:t>
                      </w:r>
                      <w:r w:rsidRPr="00D51A66">
                        <w:rPr>
                          <w:lang w:val="en-GB"/>
                        </w:rPr>
                        <w:t>- £</w:t>
                      </w:r>
                      <w:r>
                        <w:rPr>
                          <w:lang w:val="en-GB"/>
                        </w:rPr>
                        <w:t>20</w:t>
                      </w:r>
                    </w:p>
                    <w:p w14:paraId="4E98BC7E" w14:textId="77777777" w:rsidR="00CE6F3F" w:rsidRDefault="00CE6F3F" w:rsidP="00CE6F3F">
                      <w:pPr>
                        <w:pStyle w:val="MenuItem"/>
                        <w:rPr>
                          <w:bCs/>
                        </w:rPr>
                      </w:pPr>
                      <w:r w:rsidRPr="00961C8F">
                        <w:rPr>
                          <w:bCs/>
                        </w:rPr>
                        <w:t xml:space="preserve">Mushroom burger, Monterey jack cheese, </w:t>
                      </w:r>
                      <w:r>
                        <w:rPr>
                          <w:bCs/>
                        </w:rPr>
                        <w:t xml:space="preserve">burger sauce, </w:t>
                      </w:r>
                      <w:r w:rsidRPr="00961C8F">
                        <w:rPr>
                          <w:bCs/>
                        </w:rPr>
                        <w:t xml:space="preserve">sourdough bun, chips, coleslaw </w:t>
                      </w:r>
                      <w:r w:rsidRPr="00C738F7">
                        <w:rPr>
                          <w:bCs/>
                          <w:color w:val="79896B" w:themeColor="accent4"/>
                        </w:rPr>
                        <w:t xml:space="preserve">(V) </w:t>
                      </w:r>
                      <w:r w:rsidRPr="00961C8F">
                        <w:rPr>
                          <w:bCs/>
                        </w:rPr>
                        <w:t>- £20</w:t>
                      </w:r>
                    </w:p>
                    <w:p w14:paraId="67D74732" w14:textId="639BCE23" w:rsidR="00CE6F3F" w:rsidRDefault="00CE6F3F" w:rsidP="00CE6F3F">
                      <w:pPr>
                        <w:pStyle w:val="MenuItem"/>
                        <w:rPr>
                          <w:lang w:val="en-GB"/>
                        </w:rPr>
                      </w:pPr>
                      <w:r w:rsidRPr="00D51A66">
                        <w:rPr>
                          <w:lang w:val="en-GB"/>
                        </w:rPr>
                        <w:t xml:space="preserve">Beer </w:t>
                      </w:r>
                      <w:r>
                        <w:rPr>
                          <w:lang w:val="en-GB"/>
                        </w:rPr>
                        <w:t>b</w:t>
                      </w:r>
                      <w:r w:rsidRPr="00D51A66">
                        <w:rPr>
                          <w:lang w:val="en-GB"/>
                        </w:rPr>
                        <w:t xml:space="preserve">attered </w:t>
                      </w:r>
                      <w:r>
                        <w:rPr>
                          <w:lang w:val="en-GB"/>
                        </w:rPr>
                        <w:t>h</w:t>
                      </w:r>
                      <w:r w:rsidRPr="00D51A66">
                        <w:rPr>
                          <w:lang w:val="en-GB"/>
                        </w:rPr>
                        <w:t>addock, chips, mushy peas, tartare sauce - £2</w:t>
                      </w:r>
                      <w:r>
                        <w:rPr>
                          <w:lang w:val="en-GB"/>
                        </w:rPr>
                        <w:t>2</w:t>
                      </w:r>
                    </w:p>
                    <w:p w14:paraId="48D34518" w14:textId="4FD304B2" w:rsidR="00CE6F3F" w:rsidRDefault="00CE6F3F" w:rsidP="00CE6F3F">
                      <w:pPr>
                        <w:pStyle w:val="MenuItem"/>
                      </w:pPr>
                      <w:r w:rsidRPr="00B55912">
                        <w:t xml:space="preserve">Double </w:t>
                      </w:r>
                      <w:r w:rsidR="006039FF">
                        <w:t>s</w:t>
                      </w:r>
                      <w:r w:rsidRPr="00B55912">
                        <w:t xml:space="preserve">mash </w:t>
                      </w:r>
                      <w:r w:rsidR="006039FF">
                        <w:t>b</w:t>
                      </w:r>
                      <w:r w:rsidRPr="00B55912">
                        <w:t xml:space="preserve">urger, Monterey jack cheese, sourdough bun, </w:t>
                      </w:r>
                      <w:r>
                        <w:t xml:space="preserve">burger sauce, </w:t>
                      </w:r>
                      <w:r w:rsidRPr="00B55912">
                        <w:t>chips, coleslaw - £</w:t>
                      </w:r>
                      <w:r>
                        <w:t>21</w:t>
                      </w:r>
                    </w:p>
                    <w:p w14:paraId="2EEC92EB" w14:textId="21A10C00" w:rsidR="0037068F" w:rsidRDefault="00013BE9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Welsh dragon sausages</w:t>
                      </w:r>
                      <w:r w:rsidR="0037068F">
                        <w:rPr>
                          <w:b/>
                          <w:bCs/>
                        </w:rPr>
                        <w:t>, mashed potato, seasonal greens - £21</w:t>
                      </w:r>
                    </w:p>
                    <w:p w14:paraId="47891FD3" w14:textId="48F94C00" w:rsidR="006039FF" w:rsidRDefault="006039FF" w:rsidP="006039F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084865">
                        <w:rPr>
                          <w:b/>
                          <w:bCs/>
                        </w:rPr>
                        <w:t>Pan fried seabass, saluted new potatoes, peas a la francaise - £23</w:t>
                      </w:r>
                    </w:p>
                    <w:p w14:paraId="6F1EF2CB" w14:textId="4F18E539" w:rsidR="00013BE9" w:rsidRDefault="00013BE9" w:rsidP="00013BE9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Gammon, garden peas, fried eggs, chips - £20</w:t>
                      </w:r>
                    </w:p>
                    <w:p w14:paraId="70B1A8DA" w14:textId="10D02377" w:rsidR="00A82C2C" w:rsidRDefault="00A82C2C" w:rsidP="00C67EB9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BBQ pork burger, </w:t>
                      </w:r>
                      <w:r w:rsidRPr="00A82C2C">
                        <w:rPr>
                          <w:b/>
                          <w:bCs/>
                        </w:rPr>
                        <w:t>Monterey jack cheese, sourdough bun, burger sauce, chips, coleslaw - £21</w:t>
                      </w:r>
                    </w:p>
                    <w:p w14:paraId="26C65176" w14:textId="66D357D8" w:rsidR="001C40DF" w:rsidRDefault="001C40DF" w:rsidP="001C40DF">
                      <w:pPr>
                        <w:pStyle w:val="MenuItem"/>
                        <w:rPr>
                          <w:bCs/>
                        </w:rPr>
                      </w:pPr>
                      <w:r w:rsidRPr="004103E6">
                        <w:rPr>
                          <w:bCs/>
                        </w:rPr>
                        <w:t>Sweet potato</w:t>
                      </w:r>
                      <w:r>
                        <w:rPr>
                          <w:bCs/>
                        </w:rPr>
                        <w:t>, s</w:t>
                      </w:r>
                      <w:r w:rsidRPr="004103E6">
                        <w:rPr>
                          <w:bCs/>
                        </w:rPr>
                        <w:t>pinach</w:t>
                      </w:r>
                      <w:r>
                        <w:rPr>
                          <w:bCs/>
                        </w:rPr>
                        <w:t xml:space="preserve"> and chickpea</w:t>
                      </w:r>
                      <w:r w:rsidRPr="004103E6">
                        <w:rPr>
                          <w:bCs/>
                        </w:rPr>
                        <w:t xml:space="preserve"> curry, coconut rice, onion bhajis </w:t>
                      </w:r>
                      <w:r w:rsidRPr="00C738F7">
                        <w:rPr>
                          <w:bCs/>
                          <w:color w:val="79896B" w:themeColor="accent4"/>
                        </w:rPr>
                        <w:t>(VE</w:t>
                      </w:r>
                      <w:proofErr w:type="gramStart"/>
                      <w:r w:rsidRPr="00C738F7">
                        <w:rPr>
                          <w:bCs/>
                          <w:color w:val="79896B" w:themeColor="accent4"/>
                        </w:rPr>
                        <w:t>*)</w:t>
                      </w:r>
                      <w:r w:rsidR="006B2F29">
                        <w:rPr>
                          <w:bCs/>
                          <w:color w:val="79896B" w:themeColor="accent4"/>
                        </w:rPr>
                        <w:t>(</w:t>
                      </w:r>
                      <w:proofErr w:type="gramEnd"/>
                      <w:r w:rsidRPr="00C738F7">
                        <w:rPr>
                          <w:bCs/>
                          <w:color w:val="79896B" w:themeColor="accent4"/>
                        </w:rPr>
                        <w:t>V)</w:t>
                      </w:r>
                      <w:r>
                        <w:rPr>
                          <w:bCs/>
                          <w:color w:val="79896B" w:themeColor="accent4"/>
                        </w:rPr>
                        <w:t xml:space="preserve"> </w:t>
                      </w:r>
                      <w:r w:rsidRPr="00C738F7">
                        <w:rPr>
                          <w:bCs/>
                          <w:color w:val="79896B" w:themeColor="accent4"/>
                        </w:rPr>
                        <w:t xml:space="preserve">- </w:t>
                      </w:r>
                      <w:r w:rsidRPr="004103E6">
                        <w:rPr>
                          <w:bCs/>
                        </w:rPr>
                        <w:t>£</w:t>
                      </w:r>
                      <w:r>
                        <w:rPr>
                          <w:bCs/>
                        </w:rPr>
                        <w:t>20.50</w:t>
                      </w:r>
                    </w:p>
                    <w:p w14:paraId="73D3A9EA" w14:textId="67B39076" w:rsidR="00013BE9" w:rsidRDefault="00C31E57" w:rsidP="006039F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Pork, mushroom and spinach vincigrassi, garlic bread, salad - £20</w:t>
                      </w:r>
                    </w:p>
                    <w:p w14:paraId="7935AC3C" w14:textId="158E9216" w:rsidR="00C31E57" w:rsidRPr="00013BE9" w:rsidRDefault="00F503C5" w:rsidP="006039F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F503C5">
                        <w:rPr>
                          <w:b/>
                          <w:bCs/>
                        </w:rPr>
                        <w:t>9oz Welsh ribeye – confit mushrooms, slow roasted tomato, chips - £36</w:t>
                      </w:r>
                    </w:p>
                    <w:p w14:paraId="12A24CBD" w14:textId="098F273A" w:rsidR="00013BE9" w:rsidRDefault="00F503C5" w:rsidP="006039F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F503C5">
                        <w:rPr>
                          <w:b/>
                          <w:bCs/>
                        </w:rPr>
                        <w:t>Hunters chicken, bacon, cheddar cheese, BBQ sauce, chips, salad - £21</w:t>
                      </w:r>
                    </w:p>
                    <w:p w14:paraId="7EAC60D7" w14:textId="77777777" w:rsidR="006B2F29" w:rsidRDefault="006B2F29" w:rsidP="006B2F29">
                      <w:pPr>
                        <w:pStyle w:val="MenuItem"/>
                      </w:pPr>
                      <w:r w:rsidRPr="00E02394">
                        <w:t xml:space="preserve">Saracens lamb </w:t>
                      </w:r>
                      <w:proofErr w:type="gramStart"/>
                      <w:r w:rsidRPr="00E02394">
                        <w:t>donner</w:t>
                      </w:r>
                      <w:proofErr w:type="gramEnd"/>
                      <w:r w:rsidRPr="00E02394">
                        <w:t>, chips, flatbread, salad, chilli sauce, garlic sauce - £20</w:t>
                      </w:r>
                    </w:p>
                    <w:p w14:paraId="7D46B340" w14:textId="3DD4701D" w:rsidR="006B2F29" w:rsidRDefault="006B2F29" w:rsidP="006B2F29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Linguine </w:t>
                      </w:r>
                      <w:r>
                        <w:rPr>
                          <w:b/>
                          <w:bCs/>
                        </w:rPr>
                        <w:t>Bolognese</w:t>
                      </w:r>
                      <w:r>
                        <w:rPr>
                          <w:b/>
                          <w:bCs/>
                        </w:rPr>
                        <w:t xml:space="preserve"> - £20</w:t>
                      </w:r>
                    </w:p>
                    <w:p w14:paraId="5E0E8337" w14:textId="77777777" w:rsidR="006B2F29" w:rsidRDefault="006B2F29" w:rsidP="006039FF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4C1B54D7" w14:textId="77777777" w:rsidR="006039FF" w:rsidRDefault="006039FF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5B10E319" w14:textId="77777777" w:rsidR="006D743F" w:rsidRDefault="006D743F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50DA4022" w14:textId="77777777" w:rsidR="00934690" w:rsidRPr="00A72CC3" w:rsidRDefault="00934690" w:rsidP="008B753A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629998B5" w14:textId="77777777" w:rsidR="000126D8" w:rsidRDefault="000126D8" w:rsidP="0018556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  <w:p w14:paraId="29DB04B5" w14:textId="77777777" w:rsidR="00185568" w:rsidRPr="00A72CC3" w:rsidRDefault="00185568" w:rsidP="0018556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142B0A" w14:textId="4DAEFAD8" w:rsidR="007A14AE" w:rsidRDefault="007A14AE" w:rsidP="00177870">
      <w:pPr>
        <w:rPr>
          <w:lang w:val="en-GB"/>
        </w:rPr>
      </w:pPr>
    </w:p>
    <w:p w14:paraId="20C8F61C" w14:textId="3B21C43F" w:rsidR="007A14AE" w:rsidRDefault="007A14AE" w:rsidP="00177870">
      <w:pPr>
        <w:rPr>
          <w:lang w:val="en-GB"/>
        </w:rPr>
      </w:pPr>
    </w:p>
    <w:p w14:paraId="1C2055C4" w14:textId="197288C5" w:rsidR="007A14AE" w:rsidRDefault="00934690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5A954EF7" wp14:editId="0525205A">
                <wp:simplePos x="0" y="0"/>
                <wp:positionH relativeFrom="column">
                  <wp:posOffset>-85725</wp:posOffset>
                </wp:positionH>
                <wp:positionV relativeFrom="paragraph">
                  <wp:posOffset>72390</wp:posOffset>
                </wp:positionV>
                <wp:extent cx="6806565" cy="0"/>
                <wp:effectExtent l="0" t="0" r="0" b="0"/>
                <wp:wrapNone/>
                <wp:docPr id="80796187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65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82725" id="Straight Connector 29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.75pt,5.7pt" to="529.2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" strokecolor="#4d5743 [3205]" strokeweight="1pt">
                <v:stroke joinstyle="miter"/>
                <o:lock v:ext="edit" shapetype="f"/>
              </v:line>
            </w:pict>
          </mc:Fallback>
        </mc:AlternateContent>
      </w:r>
    </w:p>
    <w:p w14:paraId="19D44E24" w14:textId="3C64856E" w:rsidR="007A14AE" w:rsidRDefault="007A14AE" w:rsidP="00177870">
      <w:pPr>
        <w:rPr>
          <w:lang w:val="en-GB"/>
        </w:rPr>
      </w:pPr>
    </w:p>
    <w:p w14:paraId="5929FCA2" w14:textId="1807004B" w:rsidR="007A14AE" w:rsidRDefault="007A14AE" w:rsidP="00177870">
      <w:pPr>
        <w:rPr>
          <w:lang w:val="en-GB"/>
        </w:rPr>
      </w:pPr>
    </w:p>
    <w:p w14:paraId="02637D0A" w14:textId="2C1B64A7" w:rsidR="007A14AE" w:rsidRDefault="007A14AE" w:rsidP="00177870">
      <w:pPr>
        <w:rPr>
          <w:lang w:val="en-GB"/>
        </w:rPr>
      </w:pPr>
    </w:p>
    <w:p w14:paraId="225F8245" w14:textId="1EB1459E" w:rsidR="007A14AE" w:rsidRDefault="007A14AE" w:rsidP="00177870">
      <w:pPr>
        <w:rPr>
          <w:lang w:val="en-GB"/>
        </w:rPr>
      </w:pPr>
    </w:p>
    <w:p w14:paraId="5DB985BC" w14:textId="3DB26764" w:rsidR="007A14AE" w:rsidRDefault="007A14AE" w:rsidP="00177870">
      <w:pPr>
        <w:rPr>
          <w:lang w:val="en-GB"/>
        </w:rPr>
      </w:pPr>
    </w:p>
    <w:p w14:paraId="58CEAA5A" w14:textId="7742E0AD" w:rsidR="007A14AE" w:rsidRDefault="007A14AE" w:rsidP="00177870">
      <w:pPr>
        <w:rPr>
          <w:lang w:val="en-GB"/>
        </w:rPr>
      </w:pPr>
    </w:p>
    <w:p w14:paraId="00F9C8E9" w14:textId="6F68B194" w:rsidR="007A14AE" w:rsidRDefault="007A14AE" w:rsidP="00177870">
      <w:pPr>
        <w:rPr>
          <w:lang w:val="en-GB"/>
        </w:rPr>
      </w:pPr>
    </w:p>
    <w:p w14:paraId="71026BA8" w14:textId="6A015BE6" w:rsidR="007A14AE" w:rsidRDefault="007A14AE" w:rsidP="00177870">
      <w:pPr>
        <w:rPr>
          <w:lang w:val="en-GB"/>
        </w:rPr>
      </w:pPr>
    </w:p>
    <w:p w14:paraId="7ACDC3EB" w14:textId="23A79C01" w:rsidR="007A14AE" w:rsidRDefault="007A14AE" w:rsidP="00177870">
      <w:pPr>
        <w:rPr>
          <w:lang w:val="en-GB"/>
        </w:rPr>
      </w:pPr>
    </w:p>
    <w:p w14:paraId="766CC287" w14:textId="31416176" w:rsidR="007A14AE" w:rsidRDefault="007A14AE" w:rsidP="00177870">
      <w:pPr>
        <w:rPr>
          <w:lang w:val="en-GB"/>
        </w:rPr>
      </w:pPr>
    </w:p>
    <w:p w14:paraId="670DC04A" w14:textId="77777777" w:rsidR="007A14AE" w:rsidRDefault="007A14AE" w:rsidP="00177870">
      <w:pPr>
        <w:rPr>
          <w:lang w:val="en-GB"/>
        </w:rPr>
      </w:pPr>
    </w:p>
    <w:p w14:paraId="518D94CD" w14:textId="173D2489" w:rsidR="007A14AE" w:rsidRDefault="007A14AE" w:rsidP="00177870">
      <w:pPr>
        <w:rPr>
          <w:lang w:val="en-GB"/>
        </w:rPr>
      </w:pPr>
    </w:p>
    <w:p w14:paraId="6BACF0BE" w14:textId="6A292719" w:rsidR="007A14AE" w:rsidRDefault="007A14AE" w:rsidP="00177870">
      <w:pPr>
        <w:rPr>
          <w:lang w:val="en-GB"/>
        </w:rPr>
      </w:pPr>
    </w:p>
    <w:p w14:paraId="6529B506" w14:textId="44BA8416" w:rsidR="007A14AE" w:rsidRDefault="007A14AE" w:rsidP="00177870">
      <w:pPr>
        <w:rPr>
          <w:lang w:val="en-GB"/>
        </w:rPr>
      </w:pPr>
    </w:p>
    <w:p w14:paraId="41C356C0" w14:textId="5EAB63F5" w:rsidR="007A14AE" w:rsidRDefault="007A14AE" w:rsidP="00177870">
      <w:pPr>
        <w:rPr>
          <w:lang w:val="en-GB"/>
        </w:rPr>
      </w:pPr>
    </w:p>
    <w:p w14:paraId="27EFB018" w14:textId="43231C6C" w:rsidR="007A14AE" w:rsidRDefault="007A14AE" w:rsidP="00177870">
      <w:pPr>
        <w:rPr>
          <w:lang w:val="en-GB"/>
        </w:rPr>
      </w:pPr>
    </w:p>
    <w:p w14:paraId="7BD0972D" w14:textId="3E0AC911" w:rsidR="007A14AE" w:rsidRDefault="007A14AE" w:rsidP="00177870">
      <w:pPr>
        <w:rPr>
          <w:lang w:val="en-GB"/>
        </w:rPr>
      </w:pPr>
    </w:p>
    <w:p w14:paraId="3F75BFF4" w14:textId="224450BE" w:rsidR="007A14AE" w:rsidRDefault="007A14AE" w:rsidP="00177870">
      <w:pPr>
        <w:rPr>
          <w:lang w:val="en-GB"/>
        </w:rPr>
      </w:pPr>
    </w:p>
    <w:p w14:paraId="117339D2" w14:textId="46AA1D62" w:rsidR="007A14AE" w:rsidRDefault="007A14AE" w:rsidP="00177870">
      <w:pPr>
        <w:rPr>
          <w:lang w:val="en-GB"/>
        </w:rPr>
      </w:pPr>
    </w:p>
    <w:p w14:paraId="53DCB41B" w14:textId="7A8C62C0" w:rsidR="007A14AE" w:rsidRDefault="00661DF2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FE05186" wp14:editId="2382EF9B">
                <wp:simplePos x="0" y="0"/>
                <wp:positionH relativeFrom="margin">
                  <wp:posOffset>-28575</wp:posOffset>
                </wp:positionH>
                <wp:positionV relativeFrom="paragraph">
                  <wp:posOffset>106680</wp:posOffset>
                </wp:positionV>
                <wp:extent cx="2767965" cy="1863725"/>
                <wp:effectExtent l="0" t="0" r="0" b="3175"/>
                <wp:wrapNone/>
                <wp:docPr id="39808907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86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10D88" w14:textId="62BA8B14" w:rsidR="00087559" w:rsidRDefault="00087559" w:rsidP="00087559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="00C43CB8">
                              <w:rPr>
                                <w:lang w:val="en-GB"/>
                              </w:rPr>
                              <w:t>ides</w:t>
                            </w:r>
                          </w:p>
                          <w:p w14:paraId="60870BCA" w14:textId="1243C8B5" w:rsidR="00364215" w:rsidRDefault="00364215" w:rsidP="0008176A"/>
                          <w:p w14:paraId="69D7C43F" w14:textId="6924EB85" w:rsidR="00A0129C" w:rsidRDefault="00A0129C" w:rsidP="0008176A">
                            <w:r>
                              <w:t>Chips £4.5</w:t>
                            </w:r>
                          </w:p>
                          <w:p w14:paraId="4B13C1D3" w14:textId="5B880C7B" w:rsidR="00ED1E98" w:rsidRDefault="00ED1E98" w:rsidP="0008176A">
                            <w:r>
                              <w:t>Garlic Bread £4</w:t>
                            </w:r>
                            <w:r w:rsidR="00CE6F3F">
                              <w:t>.5</w:t>
                            </w:r>
                          </w:p>
                          <w:p w14:paraId="119B0344" w14:textId="5E51298A" w:rsidR="00ED1E98" w:rsidRDefault="00ED1E98" w:rsidP="0008176A">
                            <w:r>
                              <w:t>Cheesy Garlic Bread £5</w:t>
                            </w:r>
                            <w:r w:rsidR="00CE6F3F">
                              <w:t>.5</w:t>
                            </w:r>
                          </w:p>
                          <w:p w14:paraId="53FC9394" w14:textId="32303E7F" w:rsidR="00087559" w:rsidRDefault="00F24C73" w:rsidP="0008176A">
                            <w:r>
                              <w:t>Seasonal Greens £4.5</w:t>
                            </w:r>
                          </w:p>
                          <w:p w14:paraId="17C71E83" w14:textId="40877D2F" w:rsidR="00B62AB7" w:rsidRDefault="0072526D" w:rsidP="0008176A">
                            <w:r>
                              <w:t>Peppercorn sauce £4.5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5186" id="Text Box 27" o:spid="_x0000_s1031" type="#_x0000_t202" style="position:absolute;margin-left:-2.25pt;margin-top:8.4pt;width:217.95pt;height:146.75pt;z-index:2516674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" filled="f" stroked="f">
                <v:textbox>
                  <w:txbxContent>
                    <w:p w14:paraId="76910D88" w14:textId="62BA8B14" w:rsidR="00087559" w:rsidRDefault="00087559" w:rsidP="00087559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</w:t>
                      </w:r>
                      <w:r w:rsidR="00C43CB8">
                        <w:rPr>
                          <w:lang w:val="en-GB"/>
                        </w:rPr>
                        <w:t>ides</w:t>
                      </w:r>
                    </w:p>
                    <w:p w14:paraId="60870BCA" w14:textId="1243C8B5" w:rsidR="00364215" w:rsidRDefault="00364215" w:rsidP="0008176A"/>
                    <w:p w14:paraId="69D7C43F" w14:textId="6924EB85" w:rsidR="00A0129C" w:rsidRDefault="00A0129C" w:rsidP="0008176A">
                      <w:r>
                        <w:t>Chips £4.5</w:t>
                      </w:r>
                    </w:p>
                    <w:p w14:paraId="4B13C1D3" w14:textId="5B880C7B" w:rsidR="00ED1E98" w:rsidRDefault="00ED1E98" w:rsidP="0008176A">
                      <w:r>
                        <w:t>Garlic Bread £4</w:t>
                      </w:r>
                      <w:r w:rsidR="00CE6F3F">
                        <w:t>.5</w:t>
                      </w:r>
                    </w:p>
                    <w:p w14:paraId="119B0344" w14:textId="5E51298A" w:rsidR="00ED1E98" w:rsidRDefault="00ED1E98" w:rsidP="0008176A">
                      <w:r>
                        <w:t>Cheesy Garlic Bread £5</w:t>
                      </w:r>
                      <w:r w:rsidR="00CE6F3F">
                        <w:t>.5</w:t>
                      </w:r>
                    </w:p>
                    <w:p w14:paraId="53FC9394" w14:textId="32303E7F" w:rsidR="00087559" w:rsidRDefault="00F24C73" w:rsidP="0008176A">
                      <w:r>
                        <w:t>Seasonal Greens £4.5</w:t>
                      </w:r>
                    </w:p>
                    <w:p w14:paraId="17C71E83" w14:textId="40877D2F" w:rsidR="00B62AB7" w:rsidRDefault="0072526D" w:rsidP="0008176A">
                      <w:r>
                        <w:t>Peppercorn sauce £4.5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3EA5D" w14:textId="6A8B6610" w:rsidR="007A14AE" w:rsidRDefault="007A14AE" w:rsidP="00177870">
      <w:pPr>
        <w:rPr>
          <w:lang w:val="en-GB"/>
        </w:rPr>
      </w:pPr>
    </w:p>
    <w:p w14:paraId="563071CC" w14:textId="16EFDFB8" w:rsidR="007A14AE" w:rsidRDefault="007A14AE" w:rsidP="00177870">
      <w:pPr>
        <w:rPr>
          <w:lang w:val="en-GB"/>
        </w:rPr>
      </w:pPr>
    </w:p>
    <w:p w14:paraId="2A183668" w14:textId="203EE887" w:rsidR="007A14AE" w:rsidRDefault="00661DF2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DF4F15" wp14:editId="375058DF">
                <wp:simplePos x="0" y="0"/>
                <wp:positionH relativeFrom="column">
                  <wp:posOffset>5080</wp:posOffset>
                </wp:positionH>
                <wp:positionV relativeFrom="paragraph">
                  <wp:posOffset>121285</wp:posOffset>
                </wp:positionV>
                <wp:extent cx="2825115" cy="3175"/>
                <wp:effectExtent l="0" t="0" r="32385" b="34925"/>
                <wp:wrapNone/>
                <wp:docPr id="821656546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25115" cy="31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8DD6E" id="Straight Connector 2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9.55pt" to="222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" strokecolor="#4d5743 [3205]" strokeweight="1pt">
                <v:stroke joinstyle="miter"/>
                <o:lock v:ext="edit" shapetype="f"/>
              </v:line>
            </w:pict>
          </mc:Fallback>
        </mc:AlternateContent>
      </w:r>
    </w:p>
    <w:p w14:paraId="63FE7C7E" w14:textId="0D76A407" w:rsidR="007A14AE" w:rsidRDefault="007A14AE" w:rsidP="00177870">
      <w:pPr>
        <w:rPr>
          <w:lang w:val="en-GB"/>
        </w:rPr>
      </w:pPr>
    </w:p>
    <w:p w14:paraId="15F64A9F" w14:textId="6237B9F9" w:rsidR="007A14AE" w:rsidRDefault="007A14AE" w:rsidP="00177870">
      <w:pPr>
        <w:rPr>
          <w:lang w:val="en-GB"/>
        </w:rPr>
      </w:pPr>
    </w:p>
    <w:p w14:paraId="2D419101" w14:textId="37B35491" w:rsidR="007A14AE" w:rsidRDefault="007A14AE" w:rsidP="00177870">
      <w:pPr>
        <w:rPr>
          <w:lang w:val="en-GB"/>
        </w:rPr>
      </w:pPr>
    </w:p>
    <w:p w14:paraId="7B52C133" w14:textId="473ECCD8" w:rsidR="007A14AE" w:rsidRDefault="007A14AE" w:rsidP="00177870">
      <w:pPr>
        <w:rPr>
          <w:lang w:val="en-GB"/>
        </w:rPr>
      </w:pPr>
    </w:p>
    <w:p w14:paraId="6B7D0B70" w14:textId="4588CBA4" w:rsidR="007A14AE" w:rsidRDefault="007A14AE" w:rsidP="00177870">
      <w:pPr>
        <w:rPr>
          <w:lang w:val="en-GB"/>
        </w:rPr>
      </w:pPr>
    </w:p>
    <w:p w14:paraId="4C6D629B" w14:textId="7C4A8E91" w:rsidR="007A14AE" w:rsidRDefault="00FA22C4" w:rsidP="00177870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4624" behindDoc="1" locked="0" layoutInCell="1" allowOverlap="1" wp14:anchorId="1EE93D3F" wp14:editId="300FCD59">
            <wp:simplePos x="0" y="0"/>
            <wp:positionH relativeFrom="page">
              <wp:posOffset>19050</wp:posOffset>
            </wp:positionH>
            <wp:positionV relativeFrom="page">
              <wp:posOffset>8972550</wp:posOffset>
            </wp:positionV>
            <wp:extent cx="7545070" cy="1720215"/>
            <wp:effectExtent l="0" t="0" r="0" b="0"/>
            <wp:wrapNone/>
            <wp:docPr id="378891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1721" name="Picture 37889172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4" r="41366" b="41052"/>
                    <a:stretch/>
                  </pic:blipFill>
                  <pic:spPr bwMode="auto">
                    <a:xfrm>
                      <a:off x="0" y="0"/>
                      <a:ext cx="7545070" cy="172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4EBE" w14:textId="45C566E7" w:rsidR="007A14AE" w:rsidRDefault="007A14AE" w:rsidP="00177870">
      <w:pPr>
        <w:rPr>
          <w:lang w:val="en-GB"/>
        </w:rPr>
      </w:pPr>
    </w:p>
    <w:p w14:paraId="2A6A532C" w14:textId="22486C67" w:rsidR="007A14AE" w:rsidRDefault="007A14AE" w:rsidP="00177870">
      <w:pPr>
        <w:rPr>
          <w:lang w:val="en-GB"/>
        </w:rPr>
      </w:pPr>
    </w:p>
    <w:p w14:paraId="0DD8C76C" w14:textId="3CD42013" w:rsidR="007A14AE" w:rsidRDefault="007A14AE" w:rsidP="00177870">
      <w:pPr>
        <w:rPr>
          <w:lang w:val="en-GB"/>
        </w:rPr>
      </w:pPr>
    </w:p>
    <w:p w14:paraId="22AD4125" w14:textId="5F0D8C36" w:rsidR="007A14AE" w:rsidRDefault="007A14AE" w:rsidP="00177870">
      <w:pPr>
        <w:rPr>
          <w:lang w:val="en-GB"/>
        </w:rPr>
      </w:pPr>
    </w:p>
    <w:p w14:paraId="47FB38B0" w14:textId="1CCA3339" w:rsidR="007A14AE" w:rsidRDefault="007A14AE" w:rsidP="00177870">
      <w:pPr>
        <w:rPr>
          <w:lang w:val="en-GB"/>
        </w:rPr>
      </w:pPr>
    </w:p>
    <w:p w14:paraId="127F6E0D" w14:textId="6E3514BB" w:rsidR="007A14AE" w:rsidRDefault="007A14AE" w:rsidP="00177870">
      <w:pPr>
        <w:rPr>
          <w:lang w:val="en-GB"/>
        </w:rPr>
      </w:pPr>
    </w:p>
    <w:p w14:paraId="4837233C" w14:textId="5F25FE09" w:rsidR="007A14AE" w:rsidRDefault="007A14AE" w:rsidP="00177870">
      <w:pPr>
        <w:rPr>
          <w:lang w:val="en-GB"/>
        </w:rPr>
      </w:pPr>
    </w:p>
    <w:p w14:paraId="343F9EFA" w14:textId="5E4617CA" w:rsidR="007A14AE" w:rsidRDefault="007A14AE" w:rsidP="00177870">
      <w:pPr>
        <w:rPr>
          <w:lang w:val="en-GB"/>
        </w:rPr>
      </w:pPr>
    </w:p>
    <w:p w14:paraId="5042ECF8" w14:textId="34857C29" w:rsidR="007A14AE" w:rsidRDefault="007A14AE" w:rsidP="00177870">
      <w:pPr>
        <w:rPr>
          <w:lang w:val="en-GB"/>
        </w:rPr>
      </w:pPr>
    </w:p>
    <w:p w14:paraId="68645334" w14:textId="77777777" w:rsidR="007A14AE" w:rsidRDefault="007A14AE" w:rsidP="00177870">
      <w:pPr>
        <w:rPr>
          <w:lang w:val="en-GB"/>
        </w:rPr>
      </w:pPr>
    </w:p>
    <w:p w14:paraId="79347DC6" w14:textId="77777777" w:rsidR="007A14AE" w:rsidRDefault="007A14AE" w:rsidP="00177870">
      <w:pPr>
        <w:rPr>
          <w:lang w:val="en-GB"/>
        </w:rPr>
      </w:pPr>
    </w:p>
    <w:p w14:paraId="78F634FF" w14:textId="77777777" w:rsidR="007A14AE" w:rsidRDefault="007A14AE" w:rsidP="00177870">
      <w:pPr>
        <w:rPr>
          <w:lang w:val="en-GB"/>
        </w:rPr>
      </w:pPr>
    </w:p>
    <w:p w14:paraId="205BFD68" w14:textId="77777777" w:rsidR="007A14AE" w:rsidRDefault="007A14AE" w:rsidP="00177870">
      <w:pPr>
        <w:rPr>
          <w:lang w:val="en-GB"/>
        </w:rPr>
      </w:pPr>
    </w:p>
    <w:p w14:paraId="3ED96142" w14:textId="77777777" w:rsidR="007A14AE" w:rsidRDefault="007A14AE" w:rsidP="00177870">
      <w:pPr>
        <w:rPr>
          <w:lang w:val="en-GB"/>
        </w:rPr>
      </w:pPr>
    </w:p>
    <w:p w14:paraId="054E668B" w14:textId="77777777" w:rsidR="007A14AE" w:rsidRDefault="007A14AE" w:rsidP="00177870">
      <w:pPr>
        <w:rPr>
          <w:lang w:val="en-GB"/>
        </w:rPr>
      </w:pPr>
    </w:p>
    <w:p w14:paraId="169F5F1F" w14:textId="4D3A3B19" w:rsidR="007A14AE" w:rsidRDefault="007A14AE" w:rsidP="00177870">
      <w:pPr>
        <w:rPr>
          <w:lang w:val="en-GB"/>
        </w:rPr>
      </w:pPr>
    </w:p>
    <w:p w14:paraId="549367C0" w14:textId="1460FD23" w:rsidR="007A14AE" w:rsidRDefault="007A14AE" w:rsidP="00177870">
      <w:pPr>
        <w:rPr>
          <w:lang w:val="en-GB"/>
        </w:rPr>
      </w:pPr>
    </w:p>
    <w:p w14:paraId="396CA27F" w14:textId="3ADE5EA9" w:rsidR="007A14AE" w:rsidRDefault="007A14AE" w:rsidP="00177870">
      <w:pPr>
        <w:rPr>
          <w:lang w:val="en-GB"/>
        </w:rPr>
      </w:pPr>
    </w:p>
    <w:p w14:paraId="56B692A6" w14:textId="31AA846F" w:rsidR="007A14AE" w:rsidRDefault="007A14AE" w:rsidP="00177870">
      <w:pPr>
        <w:rPr>
          <w:lang w:val="en-GB"/>
        </w:rPr>
      </w:pPr>
    </w:p>
    <w:p w14:paraId="61AA6CE6" w14:textId="43FF09B8" w:rsidR="007A14AE" w:rsidRDefault="007A14AE" w:rsidP="00177870">
      <w:pPr>
        <w:rPr>
          <w:lang w:val="en-GB"/>
        </w:rPr>
      </w:pPr>
    </w:p>
    <w:p w14:paraId="1B18B11A" w14:textId="77777777" w:rsidR="007A14AE" w:rsidRDefault="007A14AE" w:rsidP="00177870">
      <w:pPr>
        <w:rPr>
          <w:lang w:val="en-GB"/>
        </w:rPr>
      </w:pPr>
    </w:p>
    <w:p w14:paraId="2640D424" w14:textId="77777777" w:rsidR="00D47835" w:rsidRDefault="00D47835" w:rsidP="00177870">
      <w:pPr>
        <w:rPr>
          <w:lang w:val="en-GB"/>
        </w:rPr>
      </w:pPr>
    </w:p>
    <w:p w14:paraId="33A64EA0" w14:textId="77777777" w:rsidR="00D47835" w:rsidRDefault="00D47835" w:rsidP="00177870">
      <w:pPr>
        <w:rPr>
          <w:lang w:val="en-GB"/>
        </w:rPr>
      </w:pPr>
    </w:p>
    <w:p w14:paraId="77248DDB" w14:textId="77777777" w:rsidR="00D47835" w:rsidRDefault="00D47835" w:rsidP="00177870">
      <w:pPr>
        <w:rPr>
          <w:lang w:val="en-GB"/>
        </w:rPr>
      </w:pPr>
    </w:p>
    <w:p w14:paraId="766FE50F" w14:textId="191ECD72" w:rsidR="007A14AE" w:rsidRDefault="007A14AE" w:rsidP="00177870">
      <w:pPr>
        <w:rPr>
          <w:lang w:val="en-GB"/>
        </w:rPr>
      </w:pPr>
    </w:p>
    <w:p w14:paraId="2720D1FD" w14:textId="32AFF709" w:rsidR="007A14AE" w:rsidRDefault="007A14AE" w:rsidP="00177870">
      <w:pPr>
        <w:rPr>
          <w:lang w:val="en-GB"/>
        </w:rPr>
      </w:pPr>
    </w:p>
    <w:p w14:paraId="628D21BF" w14:textId="59480145" w:rsidR="007A14AE" w:rsidRDefault="007A14AE" w:rsidP="00177870">
      <w:pPr>
        <w:rPr>
          <w:lang w:val="en-GB"/>
        </w:rPr>
      </w:pPr>
    </w:p>
    <w:p w14:paraId="54C963E7" w14:textId="77777777" w:rsidR="007A14AE" w:rsidRDefault="007A14AE" w:rsidP="00177870">
      <w:pPr>
        <w:rPr>
          <w:lang w:val="en-GB"/>
        </w:rPr>
      </w:pPr>
    </w:p>
    <w:p w14:paraId="2478B7F4" w14:textId="77777777" w:rsidR="007A14AE" w:rsidRDefault="007A14AE" w:rsidP="00177870">
      <w:pPr>
        <w:rPr>
          <w:lang w:val="en-GB"/>
        </w:rPr>
      </w:pPr>
    </w:p>
    <w:p w14:paraId="17E048D7" w14:textId="77777777" w:rsidR="007A14AE" w:rsidRDefault="007A14AE" w:rsidP="00177870">
      <w:pPr>
        <w:rPr>
          <w:lang w:val="en-GB"/>
        </w:rPr>
      </w:pPr>
    </w:p>
    <w:p w14:paraId="32016804" w14:textId="77777777" w:rsidR="007A14AE" w:rsidRDefault="007A14AE" w:rsidP="00177870">
      <w:pPr>
        <w:rPr>
          <w:lang w:val="en-GB"/>
        </w:rPr>
      </w:pPr>
    </w:p>
    <w:p w14:paraId="53039D03" w14:textId="77777777" w:rsidR="007A14AE" w:rsidRDefault="007A14AE" w:rsidP="00177870">
      <w:pPr>
        <w:rPr>
          <w:lang w:val="en-GB"/>
        </w:rPr>
      </w:pPr>
    </w:p>
    <w:p w14:paraId="656B0D5A" w14:textId="77777777" w:rsidR="007A14AE" w:rsidRDefault="007A14AE" w:rsidP="00177870">
      <w:pPr>
        <w:rPr>
          <w:lang w:val="en-GB"/>
        </w:rPr>
      </w:pPr>
    </w:p>
    <w:p w14:paraId="3E3011FD" w14:textId="77777777" w:rsidR="007A14AE" w:rsidRDefault="007A14AE" w:rsidP="00177870">
      <w:pPr>
        <w:rPr>
          <w:lang w:val="en-GB"/>
        </w:rPr>
      </w:pPr>
    </w:p>
    <w:p w14:paraId="01952CEE" w14:textId="77777777" w:rsidR="007A14AE" w:rsidRDefault="007A14AE" w:rsidP="00177870">
      <w:pPr>
        <w:rPr>
          <w:lang w:val="en-GB"/>
        </w:rPr>
      </w:pPr>
    </w:p>
    <w:p w14:paraId="5DFB148C" w14:textId="77777777" w:rsidR="007A14AE" w:rsidRDefault="007A14AE" w:rsidP="00177870">
      <w:pPr>
        <w:rPr>
          <w:lang w:val="en-GB"/>
        </w:rPr>
      </w:pPr>
    </w:p>
    <w:p w14:paraId="12FDD81A" w14:textId="77777777" w:rsidR="007A14AE" w:rsidRDefault="007A14AE" w:rsidP="00177870">
      <w:pPr>
        <w:rPr>
          <w:lang w:val="en-GB"/>
        </w:rPr>
      </w:pPr>
    </w:p>
    <w:p w14:paraId="63EF387A" w14:textId="77777777" w:rsidR="007A14AE" w:rsidRDefault="007A14AE" w:rsidP="00177870">
      <w:pPr>
        <w:rPr>
          <w:lang w:val="en-GB"/>
        </w:rPr>
      </w:pPr>
    </w:p>
    <w:p w14:paraId="735C3D3D" w14:textId="77777777" w:rsidR="007A14AE" w:rsidRDefault="007A14AE" w:rsidP="00177870">
      <w:pPr>
        <w:rPr>
          <w:lang w:val="en-GB"/>
        </w:rPr>
      </w:pPr>
    </w:p>
    <w:p w14:paraId="6AF87A45" w14:textId="77777777" w:rsidR="007A14AE" w:rsidRDefault="007A14AE" w:rsidP="00177870">
      <w:pPr>
        <w:rPr>
          <w:lang w:val="en-GB"/>
        </w:rPr>
      </w:pPr>
    </w:p>
    <w:p w14:paraId="5E6370B6" w14:textId="77777777" w:rsidR="007A14AE" w:rsidRDefault="007A14AE" w:rsidP="00177870">
      <w:pPr>
        <w:rPr>
          <w:lang w:val="en-GB"/>
        </w:rPr>
      </w:pPr>
    </w:p>
    <w:p w14:paraId="05C53D4A" w14:textId="77777777" w:rsidR="007A14AE" w:rsidRDefault="007A14AE" w:rsidP="00177870">
      <w:pPr>
        <w:rPr>
          <w:lang w:val="en-GB"/>
        </w:rPr>
      </w:pPr>
    </w:p>
    <w:p w14:paraId="2228530A" w14:textId="77777777" w:rsidR="007A14AE" w:rsidRDefault="007A14AE" w:rsidP="00177870">
      <w:pPr>
        <w:rPr>
          <w:lang w:val="en-GB"/>
        </w:rPr>
      </w:pPr>
    </w:p>
    <w:p w14:paraId="0F17B1B5" w14:textId="77777777" w:rsidR="007A14AE" w:rsidRDefault="007A14AE" w:rsidP="00177870">
      <w:pPr>
        <w:rPr>
          <w:lang w:val="en-GB"/>
        </w:rPr>
      </w:pPr>
    </w:p>
    <w:p w14:paraId="1FB1FF61" w14:textId="7E29AA05" w:rsidR="0081361F" w:rsidRDefault="0081361F" w:rsidP="00177870">
      <w:pPr>
        <w:rPr>
          <w:lang w:val="en-GB"/>
        </w:rPr>
      </w:pPr>
    </w:p>
    <w:p w14:paraId="0CB418C0" w14:textId="6EFB0C6F" w:rsidR="0081361F" w:rsidRDefault="0081361F" w:rsidP="00177870">
      <w:pPr>
        <w:rPr>
          <w:lang w:val="en-GB"/>
        </w:rPr>
      </w:pPr>
    </w:p>
    <w:p w14:paraId="7843EF5A" w14:textId="3217E379" w:rsidR="0081361F" w:rsidRDefault="0081361F" w:rsidP="00177870">
      <w:pPr>
        <w:rPr>
          <w:lang w:val="en-GB"/>
        </w:rPr>
      </w:pPr>
    </w:p>
    <w:p w14:paraId="46175249" w14:textId="3018E1C1" w:rsidR="0081361F" w:rsidRDefault="002267DE" w:rsidP="00177870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B3AEAF" wp14:editId="74F9BEE2">
                <wp:simplePos x="0" y="0"/>
                <wp:positionH relativeFrom="column">
                  <wp:posOffset>258445</wp:posOffset>
                </wp:positionH>
                <wp:positionV relativeFrom="paragraph">
                  <wp:posOffset>74930</wp:posOffset>
                </wp:positionV>
                <wp:extent cx="3152775" cy="2047875"/>
                <wp:effectExtent l="0" t="0" r="0" b="0"/>
                <wp:wrapNone/>
                <wp:docPr id="13140598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04A13" w14:textId="7E00E942" w:rsidR="008E550D" w:rsidRDefault="008E550D" w:rsidP="008E550D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Children’s</w:t>
                            </w:r>
                            <w:r w:rsidR="00DC03DD">
                              <w:rPr>
                                <w:lang w:val="en-GB"/>
                              </w:rPr>
                              <w:t xml:space="preserve"> £1</w:t>
                            </w:r>
                            <w:r w:rsidR="00B26293">
                              <w:rPr>
                                <w:lang w:val="en-GB"/>
                              </w:rPr>
                              <w:t>1</w:t>
                            </w:r>
                          </w:p>
                          <w:p w14:paraId="4AE468D7" w14:textId="55F5F174" w:rsidR="005A70BF" w:rsidRDefault="005A70BF" w:rsidP="005A70BF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</w:p>
                          <w:p w14:paraId="2328AA75" w14:textId="40D250DE" w:rsidR="00B16742" w:rsidRDefault="00B16742" w:rsidP="00CA3FBD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Smash </w:t>
                            </w:r>
                            <w:r w:rsidR="0037068F">
                              <w:rPr>
                                <w:lang w:val="en-GB"/>
                              </w:rPr>
                              <w:t>cheese</w:t>
                            </w:r>
                            <w:r>
                              <w:rPr>
                                <w:lang w:val="en-GB"/>
                              </w:rPr>
                              <w:t>burger, chips</w:t>
                            </w:r>
                          </w:p>
                          <w:p w14:paraId="58FA668B" w14:textId="4BD122F9" w:rsidR="0072526D" w:rsidRDefault="0072526D" w:rsidP="00CA3FBD">
                            <w:pPr>
                              <w:pStyle w:val="MenuItem"/>
                              <w:rPr>
                                <w:bCs/>
                                <w:lang w:val="en-GB"/>
                              </w:rPr>
                            </w:pPr>
                            <w:r w:rsidRPr="0072526D">
                              <w:rPr>
                                <w:bCs/>
                                <w:lang w:val="en-GB"/>
                              </w:rPr>
                              <w:t>Haddock, chips</w:t>
                            </w:r>
                            <w:r w:rsidR="00E24B3E">
                              <w:rPr>
                                <w:bCs/>
                                <w:lang w:val="en-GB"/>
                              </w:rPr>
                              <w:t xml:space="preserve"> and</w:t>
                            </w:r>
                            <w:r w:rsidRPr="0072526D">
                              <w:rPr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1D1FC8">
                              <w:rPr>
                                <w:bCs/>
                                <w:lang w:val="en-GB"/>
                              </w:rPr>
                              <w:t xml:space="preserve">mushy </w:t>
                            </w:r>
                            <w:r w:rsidRPr="0072526D">
                              <w:rPr>
                                <w:bCs/>
                                <w:lang w:val="en-GB"/>
                              </w:rPr>
                              <w:t>peas</w:t>
                            </w:r>
                          </w:p>
                          <w:p w14:paraId="2E0C6937" w14:textId="5EC001A6" w:rsidR="00AF58B4" w:rsidRDefault="00961C8F" w:rsidP="00934690">
                            <w:pPr>
                              <w:pStyle w:val="MenuItem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Mushroom burger, chips</w:t>
                            </w:r>
                          </w:p>
                          <w:p w14:paraId="57D1217B" w14:textId="77777777" w:rsidR="00CE6F3F" w:rsidRPr="00CE6F3F" w:rsidRDefault="00CE6F3F" w:rsidP="00CE6F3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AEAF" id="Text Box 23" o:spid="_x0000_s1032" type="#_x0000_t202" style="position:absolute;margin-left:20.35pt;margin-top:5.9pt;width:248.25pt;height:16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" filled="f" stroked="f">
                <v:textbox>
                  <w:txbxContent>
                    <w:p w14:paraId="5EF04A13" w14:textId="7E00E942" w:rsidR="008E550D" w:rsidRDefault="008E550D" w:rsidP="008E550D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Children’s</w:t>
                      </w:r>
                      <w:r w:rsidR="00DC03DD">
                        <w:rPr>
                          <w:lang w:val="en-GB"/>
                        </w:rPr>
                        <w:t xml:space="preserve"> £1</w:t>
                      </w:r>
                      <w:r w:rsidR="00B26293">
                        <w:rPr>
                          <w:lang w:val="en-GB"/>
                        </w:rPr>
                        <w:t>1</w:t>
                      </w:r>
                    </w:p>
                    <w:p w14:paraId="4AE468D7" w14:textId="55F5F174" w:rsidR="005A70BF" w:rsidRDefault="005A70BF" w:rsidP="005A70BF">
                      <w:pPr>
                        <w:pStyle w:val="MenuItem"/>
                        <w:rPr>
                          <w:lang w:val="en-GB"/>
                        </w:rPr>
                      </w:pPr>
                    </w:p>
                    <w:p w14:paraId="2328AA75" w14:textId="40D250DE" w:rsidR="00B16742" w:rsidRDefault="00B16742" w:rsidP="00CA3FBD">
                      <w:pPr>
                        <w:pStyle w:val="MenuItem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Smash </w:t>
                      </w:r>
                      <w:r w:rsidR="0037068F">
                        <w:rPr>
                          <w:lang w:val="en-GB"/>
                        </w:rPr>
                        <w:t>cheese</w:t>
                      </w:r>
                      <w:r>
                        <w:rPr>
                          <w:lang w:val="en-GB"/>
                        </w:rPr>
                        <w:t>burger, chips</w:t>
                      </w:r>
                    </w:p>
                    <w:p w14:paraId="58FA668B" w14:textId="4BD122F9" w:rsidR="0072526D" w:rsidRDefault="0072526D" w:rsidP="00CA3FBD">
                      <w:pPr>
                        <w:pStyle w:val="MenuItem"/>
                        <w:rPr>
                          <w:bCs/>
                          <w:lang w:val="en-GB"/>
                        </w:rPr>
                      </w:pPr>
                      <w:r w:rsidRPr="0072526D">
                        <w:rPr>
                          <w:bCs/>
                          <w:lang w:val="en-GB"/>
                        </w:rPr>
                        <w:t>Haddock, chips</w:t>
                      </w:r>
                      <w:r w:rsidR="00E24B3E">
                        <w:rPr>
                          <w:bCs/>
                          <w:lang w:val="en-GB"/>
                        </w:rPr>
                        <w:t xml:space="preserve"> and</w:t>
                      </w:r>
                      <w:r w:rsidRPr="0072526D">
                        <w:rPr>
                          <w:bCs/>
                          <w:lang w:val="en-GB"/>
                        </w:rPr>
                        <w:t xml:space="preserve"> </w:t>
                      </w:r>
                      <w:r w:rsidR="001D1FC8">
                        <w:rPr>
                          <w:bCs/>
                          <w:lang w:val="en-GB"/>
                        </w:rPr>
                        <w:t xml:space="preserve">mushy </w:t>
                      </w:r>
                      <w:r w:rsidRPr="0072526D">
                        <w:rPr>
                          <w:bCs/>
                          <w:lang w:val="en-GB"/>
                        </w:rPr>
                        <w:t>peas</w:t>
                      </w:r>
                    </w:p>
                    <w:p w14:paraId="2E0C6937" w14:textId="5EC001A6" w:rsidR="00AF58B4" w:rsidRDefault="00961C8F" w:rsidP="00934690">
                      <w:pPr>
                        <w:pStyle w:val="MenuItem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Mushroom burger, chips</w:t>
                      </w:r>
                    </w:p>
                    <w:p w14:paraId="57D1217B" w14:textId="77777777" w:rsidR="00CE6F3F" w:rsidRPr="00CE6F3F" w:rsidRDefault="00CE6F3F" w:rsidP="00CE6F3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0FA283" w14:textId="45C6EC9B" w:rsidR="0081361F" w:rsidRDefault="0081361F" w:rsidP="00177870">
      <w:pPr>
        <w:rPr>
          <w:lang w:val="en-GB"/>
        </w:rPr>
      </w:pPr>
    </w:p>
    <w:p w14:paraId="41793E5C" w14:textId="15DBC7BE" w:rsidR="0081361F" w:rsidRDefault="0081361F" w:rsidP="00177870">
      <w:pPr>
        <w:rPr>
          <w:lang w:val="en-GB"/>
        </w:rPr>
      </w:pPr>
    </w:p>
    <w:p w14:paraId="13417449" w14:textId="38983F5D" w:rsidR="0081361F" w:rsidRDefault="0081361F" w:rsidP="00177870">
      <w:pPr>
        <w:rPr>
          <w:lang w:val="en-GB"/>
        </w:rPr>
      </w:pPr>
    </w:p>
    <w:p w14:paraId="19F3339F" w14:textId="2B8A6F55" w:rsidR="004931D5" w:rsidRDefault="002267DE" w:rsidP="004931D5">
      <w:pPr>
        <w:rPr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3E78CD" wp14:editId="786D3D85">
                <wp:simplePos x="0" y="0"/>
                <wp:positionH relativeFrom="column">
                  <wp:posOffset>92075</wp:posOffset>
                </wp:positionH>
                <wp:positionV relativeFrom="paragraph">
                  <wp:posOffset>9525</wp:posOffset>
                </wp:positionV>
                <wp:extent cx="2997200" cy="0"/>
                <wp:effectExtent l="0" t="0" r="0" b="0"/>
                <wp:wrapNone/>
                <wp:docPr id="985216642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7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93AAF" id="Straight Connector 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5pt,.75pt" to="243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" strokecolor="#4d5743 [3205]" strokeweight="1pt">
                <v:stroke joinstyle="miter"/>
                <o:lock v:ext="edit" shapetype="f"/>
              </v:line>
            </w:pict>
          </mc:Fallback>
        </mc:AlternateContent>
      </w:r>
    </w:p>
    <w:p w14:paraId="6B560D77" w14:textId="1FD30E3E" w:rsidR="006651A2" w:rsidRDefault="006651A2" w:rsidP="004931D5">
      <w:pPr>
        <w:rPr>
          <w:szCs w:val="24"/>
          <w:lang w:val="en-GB"/>
        </w:rPr>
      </w:pPr>
    </w:p>
    <w:p w14:paraId="0A23898F" w14:textId="506C6D03" w:rsidR="006651A2" w:rsidRDefault="006651A2" w:rsidP="004931D5">
      <w:pPr>
        <w:rPr>
          <w:szCs w:val="24"/>
          <w:lang w:val="en-GB"/>
        </w:rPr>
      </w:pPr>
    </w:p>
    <w:p w14:paraId="6EF66678" w14:textId="430775E1" w:rsidR="006651A2" w:rsidRDefault="006651A2" w:rsidP="004931D5">
      <w:pPr>
        <w:rPr>
          <w:szCs w:val="24"/>
          <w:lang w:val="en-GB"/>
        </w:rPr>
      </w:pPr>
    </w:p>
    <w:p w14:paraId="2D4838C3" w14:textId="581EFA9F" w:rsidR="006651A2" w:rsidRDefault="006651A2" w:rsidP="004931D5">
      <w:pPr>
        <w:rPr>
          <w:szCs w:val="24"/>
          <w:lang w:val="en-GB"/>
        </w:rPr>
      </w:pPr>
    </w:p>
    <w:p w14:paraId="5E41713A" w14:textId="6CCD8CBF" w:rsidR="006651A2" w:rsidRDefault="006651A2" w:rsidP="004931D5">
      <w:pPr>
        <w:rPr>
          <w:szCs w:val="24"/>
          <w:lang w:val="en-GB"/>
        </w:rPr>
      </w:pPr>
    </w:p>
    <w:p w14:paraId="48A630C7" w14:textId="301C3DE3" w:rsidR="006651A2" w:rsidRDefault="006651A2" w:rsidP="004931D5">
      <w:pPr>
        <w:rPr>
          <w:szCs w:val="24"/>
          <w:lang w:val="en-GB"/>
        </w:rPr>
      </w:pPr>
    </w:p>
    <w:p w14:paraId="7758BECE" w14:textId="10E69406" w:rsidR="0042444E" w:rsidRDefault="0042444E" w:rsidP="004931D5">
      <w:pPr>
        <w:rPr>
          <w:szCs w:val="24"/>
          <w:lang w:val="en-GB"/>
        </w:rPr>
      </w:pPr>
    </w:p>
    <w:p w14:paraId="75FA9A2C" w14:textId="1958FE57" w:rsidR="0042444E" w:rsidRDefault="0042444E" w:rsidP="004931D5">
      <w:pPr>
        <w:rPr>
          <w:szCs w:val="24"/>
          <w:lang w:val="en-GB"/>
        </w:rPr>
      </w:pPr>
    </w:p>
    <w:p w14:paraId="64D84986" w14:textId="0D34AEFB" w:rsidR="0042444E" w:rsidRDefault="0042444E" w:rsidP="004931D5">
      <w:pPr>
        <w:rPr>
          <w:szCs w:val="24"/>
          <w:lang w:val="en-GB"/>
        </w:rPr>
      </w:pPr>
    </w:p>
    <w:p w14:paraId="3148EBA1" w14:textId="7555FFDF" w:rsidR="0042444E" w:rsidRDefault="0042444E" w:rsidP="004931D5">
      <w:pPr>
        <w:rPr>
          <w:szCs w:val="24"/>
          <w:lang w:val="en-GB"/>
        </w:rPr>
      </w:pPr>
    </w:p>
    <w:p w14:paraId="100864B9" w14:textId="77777777" w:rsidR="004B04FA" w:rsidRDefault="004B04FA" w:rsidP="004B04FA">
      <w:pPr>
        <w:rPr>
          <w:szCs w:val="24"/>
          <w:lang w:val="en-GB"/>
        </w:rPr>
      </w:pPr>
    </w:p>
    <w:p w14:paraId="58300A88" w14:textId="38F827CA" w:rsidR="00661DF2" w:rsidRDefault="009E464F" w:rsidP="00661DF2">
      <w:pPr>
        <w:rPr>
          <w:bCs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8480" behindDoc="1" locked="1" layoutInCell="1" allowOverlap="1" wp14:anchorId="21C5C5BF" wp14:editId="0B90A139">
            <wp:simplePos x="0" y="0"/>
            <wp:positionH relativeFrom="margin">
              <wp:posOffset>-462280</wp:posOffset>
            </wp:positionH>
            <wp:positionV relativeFrom="page">
              <wp:posOffset>7778115</wp:posOffset>
            </wp:positionV>
            <wp:extent cx="7613650" cy="4068445"/>
            <wp:effectExtent l="0" t="0" r="6350" b="8255"/>
            <wp:wrapNone/>
            <wp:docPr id="1768578128" name="Picture 11" descr="A green field with tree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8128" name="Picture 11" descr="A green field with trees around it&#10;&#10;Description automatically generated"/>
                    <pic:cNvPicPr/>
                  </pic:nvPicPr>
                  <pic:blipFill>
                    <a:blip r:embed="rId13">
                      <a:alphaModFix amt="35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9C" w:rsidRPr="00840DEB">
        <w:rPr>
          <w:bCs/>
          <w:lang w:val="en-GB"/>
        </w:rPr>
        <w:t xml:space="preserve">   </w:t>
      </w:r>
    </w:p>
    <w:p w14:paraId="124EF12E" w14:textId="77777777" w:rsidR="00661DF2" w:rsidRDefault="00661DF2" w:rsidP="00661DF2">
      <w:pPr>
        <w:rPr>
          <w:bCs/>
          <w:lang w:val="en-GB"/>
        </w:rPr>
      </w:pPr>
    </w:p>
    <w:p w14:paraId="5117AF32" w14:textId="16EA23DC" w:rsidR="00661DF2" w:rsidRDefault="00661DF2" w:rsidP="00661DF2">
      <w:pPr>
        <w:rPr>
          <w:bCs/>
          <w:lang w:val="en-GB"/>
        </w:rPr>
      </w:pPr>
    </w:p>
    <w:p w14:paraId="2EC25D3E" w14:textId="2C03C68A" w:rsidR="00661DF2" w:rsidRDefault="00661DF2" w:rsidP="00661DF2">
      <w:pPr>
        <w:rPr>
          <w:bCs/>
          <w:lang w:val="en-GB"/>
        </w:rPr>
      </w:pPr>
    </w:p>
    <w:p w14:paraId="549690E3" w14:textId="6375344D" w:rsidR="00661DF2" w:rsidRDefault="00661DF2" w:rsidP="00661DF2">
      <w:pPr>
        <w:rPr>
          <w:bCs/>
          <w:lang w:val="en-GB"/>
        </w:rPr>
      </w:pPr>
    </w:p>
    <w:p w14:paraId="72D3B56B" w14:textId="5B33349B" w:rsidR="00661DF2" w:rsidRDefault="00661DF2" w:rsidP="00661DF2">
      <w:pPr>
        <w:rPr>
          <w:bCs/>
          <w:lang w:val="en-GB"/>
        </w:rPr>
      </w:pPr>
    </w:p>
    <w:p w14:paraId="413A9883" w14:textId="22644F75" w:rsidR="00661DF2" w:rsidRDefault="006B2F29" w:rsidP="00661DF2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E07793" wp14:editId="1CE83DCA">
                <wp:simplePos x="0" y="0"/>
                <wp:positionH relativeFrom="margin">
                  <wp:posOffset>981075</wp:posOffset>
                </wp:positionH>
                <wp:positionV relativeFrom="page">
                  <wp:posOffset>171450</wp:posOffset>
                </wp:positionV>
                <wp:extent cx="4231640" cy="1219200"/>
                <wp:effectExtent l="0" t="0" r="0" b="0"/>
                <wp:wrapNone/>
                <wp:docPr id="3949091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8A95" w14:textId="77777777" w:rsidR="00EC5571" w:rsidRDefault="00EC5571" w:rsidP="00EC5571">
                            <w:pPr>
                              <w:pStyle w:val="TitleLowercase"/>
                            </w:pPr>
                            <w:r w:rsidRPr="0034556F">
                              <w:t>The Saracens Head</w:t>
                            </w:r>
                          </w:p>
                          <w:p w14:paraId="5E012A21" w14:textId="77777777" w:rsidR="00EC5571" w:rsidRPr="00C43CB8" w:rsidRDefault="00EC5571" w:rsidP="00EC5571">
                            <w:pPr>
                              <w:pStyle w:val="TitleLowercase"/>
                              <w:rPr>
                                <w:sz w:val="18"/>
                                <w:szCs w:val="10"/>
                              </w:rPr>
                            </w:pPr>
                          </w:p>
                          <w:p w14:paraId="439A54F6" w14:textId="31AC5200" w:rsidR="007D201C" w:rsidRDefault="007D201C" w:rsidP="007D201C">
                            <w:pPr>
                              <w:pStyle w:val="TitleAllCaps"/>
                            </w:pPr>
                            <w:r>
                              <w:t xml:space="preserve">Daily </w:t>
                            </w:r>
                            <w:r w:rsidR="00C31E57">
                              <w:t>LUNCH</w:t>
                            </w:r>
                            <w:r w:rsidR="005967D6">
                              <w:t xml:space="preserve"> </w:t>
                            </w:r>
                            <w:r>
                              <w:t>Menu</w:t>
                            </w:r>
                          </w:p>
                          <w:p w14:paraId="4610F1DF" w14:textId="01E7DD64" w:rsidR="00626303" w:rsidRDefault="004F51E6" w:rsidP="004F51E6">
                            <w:pPr>
                              <w:pStyle w:val="SectionTitlesLowercase"/>
                            </w:pPr>
                            <w:r>
                              <w:t>-</w:t>
                            </w:r>
                            <w:r w:rsidR="005D0D08" w:rsidRPr="005D0D08">
                              <w:t xml:space="preserve"> </w:t>
                            </w:r>
                            <w:r w:rsidR="00A52479">
                              <w:t>Friday</w:t>
                            </w:r>
                            <w:r w:rsidR="006B2F29">
                              <w:t xml:space="preserve"> 6</w:t>
                            </w:r>
                            <w:r w:rsidR="006B2F29" w:rsidRPr="006B2F29">
                              <w:rPr>
                                <w:vertAlign w:val="superscript"/>
                              </w:rPr>
                              <w:t>th</w:t>
                            </w:r>
                            <w:r w:rsidR="00C31E57">
                              <w:t xml:space="preserve"> June</w:t>
                            </w:r>
                            <w:r w:rsidR="00A82C2C">
                              <w:t xml:space="preserve"> </w:t>
                            </w:r>
                            <w:r w:rsidR="00626303">
                              <w:t>-</w:t>
                            </w:r>
                          </w:p>
                          <w:p w14:paraId="59501122" w14:textId="131BC2CB" w:rsidR="00B77B98" w:rsidRDefault="00B77B98" w:rsidP="00B77B98">
                            <w:pPr>
                              <w:pStyle w:val="SectionTitlesLowercase"/>
                              <w:jc w:val="both"/>
                            </w:pPr>
                          </w:p>
                          <w:p w14:paraId="5746468D" w14:textId="6B7E3926" w:rsidR="00A859F7" w:rsidRPr="00133CFA" w:rsidRDefault="00A859F7" w:rsidP="00B77B98">
                            <w:pPr>
                              <w:pStyle w:val="SectionTitlesLowercas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7793" id="Text Box 15" o:spid="_x0000_s1033" type="#_x0000_t202" style="position:absolute;margin-left:77.25pt;margin-top:13.5pt;width:333.2pt;height:9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" filled="f" stroked="f">
                <v:textbox>
                  <w:txbxContent>
                    <w:p w14:paraId="23F08A95" w14:textId="77777777" w:rsidR="00EC5571" w:rsidRDefault="00EC5571" w:rsidP="00EC5571">
                      <w:pPr>
                        <w:pStyle w:val="TitleLowercase"/>
                      </w:pPr>
                      <w:r w:rsidRPr="0034556F">
                        <w:t>The Saracens Head</w:t>
                      </w:r>
                    </w:p>
                    <w:p w14:paraId="5E012A21" w14:textId="77777777" w:rsidR="00EC5571" w:rsidRPr="00C43CB8" w:rsidRDefault="00EC5571" w:rsidP="00EC5571">
                      <w:pPr>
                        <w:pStyle w:val="TitleLowercase"/>
                        <w:rPr>
                          <w:sz w:val="18"/>
                          <w:szCs w:val="10"/>
                        </w:rPr>
                      </w:pPr>
                    </w:p>
                    <w:p w14:paraId="439A54F6" w14:textId="31AC5200" w:rsidR="007D201C" w:rsidRDefault="007D201C" w:rsidP="007D201C">
                      <w:pPr>
                        <w:pStyle w:val="TitleAllCaps"/>
                      </w:pPr>
                      <w:r>
                        <w:t xml:space="preserve">Daily </w:t>
                      </w:r>
                      <w:r w:rsidR="00C31E57">
                        <w:t>LUNCH</w:t>
                      </w:r>
                      <w:r w:rsidR="005967D6">
                        <w:t xml:space="preserve"> </w:t>
                      </w:r>
                      <w:r>
                        <w:t>Menu</w:t>
                      </w:r>
                    </w:p>
                    <w:p w14:paraId="4610F1DF" w14:textId="01E7DD64" w:rsidR="00626303" w:rsidRDefault="004F51E6" w:rsidP="004F51E6">
                      <w:pPr>
                        <w:pStyle w:val="SectionTitlesLowercase"/>
                      </w:pPr>
                      <w:r>
                        <w:t>-</w:t>
                      </w:r>
                      <w:r w:rsidR="005D0D08" w:rsidRPr="005D0D08">
                        <w:t xml:space="preserve"> </w:t>
                      </w:r>
                      <w:r w:rsidR="00A52479">
                        <w:t>Friday</w:t>
                      </w:r>
                      <w:r w:rsidR="006B2F29">
                        <w:t xml:space="preserve"> 6</w:t>
                      </w:r>
                      <w:r w:rsidR="006B2F29" w:rsidRPr="006B2F29">
                        <w:rPr>
                          <w:vertAlign w:val="superscript"/>
                        </w:rPr>
                        <w:t>th</w:t>
                      </w:r>
                      <w:r w:rsidR="00C31E57">
                        <w:t xml:space="preserve"> June</w:t>
                      </w:r>
                      <w:r w:rsidR="00A82C2C">
                        <w:t xml:space="preserve"> </w:t>
                      </w:r>
                      <w:r w:rsidR="00626303">
                        <w:t>-</w:t>
                      </w:r>
                    </w:p>
                    <w:p w14:paraId="59501122" w14:textId="131BC2CB" w:rsidR="00B77B98" w:rsidRDefault="00B77B98" w:rsidP="00B77B98">
                      <w:pPr>
                        <w:pStyle w:val="SectionTitlesLowercase"/>
                        <w:jc w:val="both"/>
                      </w:pPr>
                    </w:p>
                    <w:p w14:paraId="5746468D" w14:textId="6B7E3926" w:rsidR="00A859F7" w:rsidRPr="00133CFA" w:rsidRDefault="00A859F7" w:rsidP="00B77B98">
                      <w:pPr>
                        <w:pStyle w:val="SectionTitlesLowercase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E376A52" w14:textId="33DB91D3" w:rsidR="00B26293" w:rsidRDefault="00B26293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10FEA4A" w14:textId="7A98BA9D" w:rsidR="00B26293" w:rsidRDefault="00B26293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03939240" w14:textId="0B95969E" w:rsidR="000126D8" w:rsidRDefault="000126D8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F525E30" w14:textId="77777777" w:rsidR="00C31E57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  <w:r w:rsidRPr="00084865">
        <w:rPr>
          <w:rFonts w:eastAsia="Times New Roman" w:cs="Times New Roman"/>
          <w:i/>
          <w:sz w:val="32"/>
          <w:szCs w:val="24"/>
          <w:lang w:val="en-GB"/>
        </w:rPr>
        <w:t>FERRYMAN’S LUNCH - £16.50</w:t>
      </w:r>
    </w:p>
    <w:p w14:paraId="15F4626F" w14:textId="77777777" w:rsidR="00C31E57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F1B2D7" wp14:editId="1066BD5F">
                <wp:simplePos x="0" y="0"/>
                <wp:positionH relativeFrom="column">
                  <wp:posOffset>-57150</wp:posOffset>
                </wp:positionH>
                <wp:positionV relativeFrom="paragraph">
                  <wp:posOffset>90170</wp:posOffset>
                </wp:positionV>
                <wp:extent cx="6657975" cy="0"/>
                <wp:effectExtent l="0" t="0" r="0" b="0"/>
                <wp:wrapNone/>
                <wp:docPr id="1088124158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D574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56238" id="Straight Connector 1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7.1pt" to="519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" strokecolor="#4d5743" strokeweight="1pt">
                <v:stroke joinstyle="miter"/>
                <o:lock v:ext="edit" shapetype="f"/>
              </v:line>
            </w:pict>
          </mc:Fallback>
        </mc:AlternateContent>
      </w:r>
    </w:p>
    <w:p w14:paraId="5B70EDB3" w14:textId="77777777" w:rsidR="00C31E57" w:rsidRPr="00084865" w:rsidRDefault="00C31E57" w:rsidP="00C31E57">
      <w:pPr>
        <w:rPr>
          <w:lang w:val="en-GB"/>
        </w:rPr>
      </w:pPr>
      <w:r w:rsidRPr="00084865">
        <w:rPr>
          <w:lang w:val="en-GB"/>
        </w:rPr>
        <w:t>Served with salad, onion chutney, gherkins, pickled onion and white or brown crusty roll.</w:t>
      </w:r>
    </w:p>
    <w:p w14:paraId="165BE0C5" w14:textId="7967EB0D" w:rsidR="00C31E57" w:rsidRPr="00084865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DCA98E4" w14:textId="77777777" w:rsidR="00C31E57" w:rsidRPr="00084865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 xml:space="preserve">Cheese </w:t>
      </w:r>
    </w:p>
    <w:p w14:paraId="40584CED" w14:textId="77777777" w:rsidR="00C31E57" w:rsidRPr="00084865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>Cheddar, Brie, Stilton</w:t>
      </w:r>
    </w:p>
    <w:p w14:paraId="168C01BB" w14:textId="77777777" w:rsidR="00C31E57" w:rsidRPr="00084865" w:rsidRDefault="00C31E57" w:rsidP="00C31E57">
      <w:pPr>
        <w:pStyle w:val="MenuItem"/>
        <w:rPr>
          <w:lang w:val="en-GB"/>
        </w:rPr>
      </w:pPr>
    </w:p>
    <w:p w14:paraId="142B306A" w14:textId="77777777" w:rsidR="00C31E57" w:rsidRPr="00084865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>Ham</w:t>
      </w:r>
    </w:p>
    <w:p w14:paraId="57ECFEF0" w14:textId="6E94D497" w:rsidR="00C31E57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>Honey roasted ham and cheddar</w:t>
      </w:r>
    </w:p>
    <w:p w14:paraId="39FD3260" w14:textId="77777777" w:rsidR="00C31E57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1826A03" w14:textId="1BD0E504" w:rsidR="00C31E57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  <w:r w:rsidRPr="00084865">
        <w:rPr>
          <w:rFonts w:eastAsia="Times New Roman" w:cs="Times New Roman"/>
          <w:i/>
          <w:sz w:val="32"/>
          <w:szCs w:val="24"/>
          <w:lang w:val="en-GB"/>
        </w:rPr>
        <w:t>SANDWICHES</w:t>
      </w:r>
    </w:p>
    <w:p w14:paraId="4329C676" w14:textId="4EC7B402" w:rsidR="00C31E57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7BA221" wp14:editId="7C514AE9">
                <wp:simplePos x="0" y="0"/>
                <wp:positionH relativeFrom="column">
                  <wp:posOffset>-57150</wp:posOffset>
                </wp:positionH>
                <wp:positionV relativeFrom="paragraph">
                  <wp:posOffset>64135</wp:posOffset>
                </wp:positionV>
                <wp:extent cx="6657975" cy="0"/>
                <wp:effectExtent l="0" t="0" r="0" b="0"/>
                <wp:wrapNone/>
                <wp:docPr id="1104999687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D574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F7802" id="Straight Connector 11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5.05pt" to="519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" strokecolor="#4d5743" strokeweight="1pt">
                <v:stroke joinstyle="miter"/>
                <o:lock v:ext="edit" shapetype="f"/>
              </v:line>
            </w:pict>
          </mc:Fallback>
        </mc:AlternateContent>
      </w:r>
    </w:p>
    <w:p w14:paraId="34AF80BF" w14:textId="6B3C1AAB" w:rsidR="00C31E57" w:rsidRPr="00084865" w:rsidRDefault="00C31E57" w:rsidP="00C31E57">
      <w:pPr>
        <w:rPr>
          <w:lang w:val="en-GB"/>
        </w:rPr>
      </w:pPr>
      <w:r w:rsidRPr="00084865">
        <w:rPr>
          <w:lang w:val="en-GB"/>
        </w:rPr>
        <w:t xml:space="preserve">Served in a choice of white or brown bread/baguette with a side salad and salted crisps </w:t>
      </w:r>
    </w:p>
    <w:p w14:paraId="4BEAFE18" w14:textId="59A5D925" w:rsidR="00C31E57" w:rsidRPr="00084865" w:rsidRDefault="00C31E57" w:rsidP="00C31E57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122CF57" w14:textId="576062B6" w:rsidR="00C31E57" w:rsidRPr="00084865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>Bacon, brie and cranberry - £13</w:t>
      </w:r>
    </w:p>
    <w:p w14:paraId="7F78F04D" w14:textId="062620A7" w:rsidR="00C31E57" w:rsidRPr="00084865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>Tuna mayonnaise - £12.50</w:t>
      </w:r>
    </w:p>
    <w:p w14:paraId="5DA7C6E9" w14:textId="7D3782D5" w:rsidR="00C31E57" w:rsidRDefault="00C31E57" w:rsidP="00C31E57">
      <w:pPr>
        <w:pStyle w:val="MenuItem"/>
        <w:rPr>
          <w:lang w:val="en-GB"/>
        </w:rPr>
      </w:pPr>
      <w:r w:rsidRPr="00084865">
        <w:rPr>
          <w:lang w:val="en-GB"/>
        </w:rPr>
        <w:t>Chicken, bacon and mayonnaise -</w:t>
      </w:r>
      <w:r>
        <w:rPr>
          <w:lang w:val="en-GB"/>
        </w:rPr>
        <w:t xml:space="preserve"> </w:t>
      </w:r>
      <w:r w:rsidRPr="00084865">
        <w:rPr>
          <w:lang w:val="en-GB"/>
        </w:rPr>
        <w:t>£13</w:t>
      </w:r>
    </w:p>
    <w:p w14:paraId="0886CC1D" w14:textId="3DBBC420" w:rsidR="00C31E57" w:rsidRDefault="00C31E57" w:rsidP="00C31E57">
      <w:pPr>
        <w:pStyle w:val="MenuItem"/>
        <w:rPr>
          <w:lang w:val="en-GB"/>
        </w:rPr>
      </w:pPr>
      <w:r>
        <w:rPr>
          <w:lang w:val="en-GB"/>
        </w:rPr>
        <w:t>Cheese and pickle - £12</w:t>
      </w:r>
    </w:p>
    <w:p w14:paraId="3651247D" w14:textId="0C20B0F5" w:rsidR="00C31E57" w:rsidRPr="00A44D4B" w:rsidRDefault="00C31E57" w:rsidP="00C31E57">
      <w:pPr>
        <w:pStyle w:val="MenuItem"/>
        <w:rPr>
          <w:lang w:val="en-GB"/>
        </w:rPr>
      </w:pPr>
      <w:r>
        <w:rPr>
          <w:bCs/>
          <w:noProof/>
          <w:lang w:val="en-GB"/>
        </w:rPr>
        <w:drawing>
          <wp:anchor distT="0" distB="0" distL="114300" distR="114300" simplePos="0" relativeHeight="251666430" behindDoc="0" locked="0" layoutInCell="1" allowOverlap="1" wp14:anchorId="05E2B3A6" wp14:editId="5CD972D6">
            <wp:simplePos x="0" y="0"/>
            <wp:positionH relativeFrom="column">
              <wp:posOffset>-461645</wp:posOffset>
            </wp:positionH>
            <wp:positionV relativeFrom="paragraph">
              <wp:posOffset>2012315</wp:posOffset>
            </wp:positionV>
            <wp:extent cx="7614285" cy="2305050"/>
            <wp:effectExtent l="0" t="0" r="5715" b="0"/>
            <wp:wrapNone/>
            <wp:docPr id="499594817" name="Picture 17" descr="A black and white photo of a road and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94817" name="Picture 17" descr="A black and white photo of a road and tre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1D6775" wp14:editId="1739F960">
                <wp:simplePos x="0" y="0"/>
                <wp:positionH relativeFrom="column">
                  <wp:posOffset>-58420</wp:posOffset>
                </wp:positionH>
                <wp:positionV relativeFrom="paragraph">
                  <wp:posOffset>650875</wp:posOffset>
                </wp:positionV>
                <wp:extent cx="3695700" cy="0"/>
                <wp:effectExtent l="0" t="0" r="0" b="0"/>
                <wp:wrapNone/>
                <wp:docPr id="1222547678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957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D574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2AB80" id="Straight Connector 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pt,51.25pt" to="286.4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" strokecolor="#4d5743" strokeweight="1pt">
                <v:stroke joinstyle="miter"/>
                <o:lock v:ext="edit" shapetype="f"/>
              </v:line>
            </w:pict>
          </mc:Fallback>
        </mc:AlternateContent>
      </w:r>
      <w:r w:rsidRPr="0001523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75BBCB2" wp14:editId="0F305745">
                <wp:simplePos x="0" y="0"/>
                <wp:positionH relativeFrom="column">
                  <wp:posOffset>-126365</wp:posOffset>
                </wp:positionH>
                <wp:positionV relativeFrom="paragraph">
                  <wp:posOffset>330835</wp:posOffset>
                </wp:positionV>
                <wp:extent cx="4552950" cy="2505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F2BD3" w14:textId="07023C33" w:rsidR="00015236" w:rsidRPr="00331C16" w:rsidRDefault="00015236" w:rsidP="00331C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1C16">
                              <w:rPr>
                                <w:sz w:val="32"/>
                                <w:szCs w:val="32"/>
                              </w:rPr>
                              <w:t>DESSERTS - £</w:t>
                            </w:r>
                            <w:r w:rsidR="00B26293" w:rsidRPr="00331C16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Pr="00331C16"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 w14:paraId="63EE74AA" w14:textId="77777777" w:rsidR="00331C16" w:rsidRDefault="00331C16" w:rsidP="00331C16">
                            <w:pPr>
                              <w:pStyle w:val="MenuItem"/>
                            </w:pPr>
                          </w:p>
                          <w:p w14:paraId="49E7413B" w14:textId="16156EAE" w:rsidR="00F36FAC" w:rsidRDefault="00F36FAC" w:rsidP="00F36FAC">
                            <w:pPr>
                              <w:pStyle w:val="MenuItem"/>
                            </w:pPr>
                            <w:r>
                              <w:t>Chocolate brownie, hot chocolate fudge sauce, vanilla ice cream</w:t>
                            </w:r>
                          </w:p>
                          <w:p w14:paraId="09639F9B" w14:textId="09FB349A" w:rsidR="006039FF" w:rsidRPr="00013BE9" w:rsidRDefault="006039FF" w:rsidP="00013BE9">
                            <w:pPr>
                              <w:pStyle w:val="MenuItem"/>
                            </w:pPr>
                            <w:r w:rsidRPr="00013BE9">
                              <w:t>Pear and almond frangipane tart,</w:t>
                            </w:r>
                            <w:r w:rsidR="006B2F29">
                              <w:t xml:space="preserve"> pear gel,</w:t>
                            </w:r>
                            <w:r w:rsidRPr="00013BE9">
                              <w:t xml:space="preserve"> vanilla ice</w:t>
                            </w:r>
                            <w:r w:rsidRPr="006039FF">
                              <w:rPr>
                                <w:b w:val="0"/>
                              </w:rPr>
                              <w:t xml:space="preserve"> </w:t>
                            </w:r>
                            <w:r w:rsidRPr="00013BE9">
                              <w:t>cream</w:t>
                            </w:r>
                          </w:p>
                          <w:p w14:paraId="61C25292" w14:textId="01554B95" w:rsidR="00015236" w:rsidRDefault="008763C3" w:rsidP="00934690">
                            <w:pPr>
                              <w:pStyle w:val="MenuItem"/>
                            </w:pPr>
                            <w:r>
                              <w:t>Lemon posset, shortbread, berry compote</w:t>
                            </w:r>
                          </w:p>
                          <w:p w14:paraId="55B21F99" w14:textId="77777777" w:rsidR="00EF6A71" w:rsidRPr="006039FF" w:rsidRDefault="00EF6A71" w:rsidP="00EF6A71">
                            <w:pPr>
                              <w:pStyle w:val="MenuItem"/>
                            </w:pPr>
                            <w:r>
                              <w:t xml:space="preserve">Spiced apple pie, pouring cream </w:t>
                            </w:r>
                          </w:p>
                          <w:p w14:paraId="4BD48B94" w14:textId="77777777" w:rsidR="00EF6A71" w:rsidRPr="00EF6A71" w:rsidRDefault="00EF6A71" w:rsidP="00EF6A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BBCB2" id="Text Box 2" o:spid="_x0000_s1034" type="#_x0000_t202" style="position:absolute;margin-left:-9.95pt;margin-top:26.05pt;width:358.5pt;height:197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" filled="f" stroked="f">
                <v:textbox>
                  <w:txbxContent>
                    <w:p w14:paraId="563F2BD3" w14:textId="07023C33" w:rsidR="00015236" w:rsidRPr="00331C16" w:rsidRDefault="00015236" w:rsidP="00331C16">
                      <w:pPr>
                        <w:rPr>
                          <w:sz w:val="32"/>
                          <w:szCs w:val="32"/>
                        </w:rPr>
                      </w:pPr>
                      <w:r w:rsidRPr="00331C16">
                        <w:rPr>
                          <w:sz w:val="32"/>
                          <w:szCs w:val="32"/>
                        </w:rPr>
                        <w:t>DESSERTS - £</w:t>
                      </w:r>
                      <w:r w:rsidR="00B26293" w:rsidRPr="00331C16">
                        <w:rPr>
                          <w:sz w:val="32"/>
                          <w:szCs w:val="32"/>
                        </w:rPr>
                        <w:t>9</w:t>
                      </w:r>
                      <w:r w:rsidRPr="00331C16">
                        <w:rPr>
                          <w:sz w:val="32"/>
                          <w:szCs w:val="32"/>
                        </w:rPr>
                        <w:t xml:space="preserve">                                                                                                    </w:t>
                      </w:r>
                    </w:p>
                    <w:p w14:paraId="63EE74AA" w14:textId="77777777" w:rsidR="00331C16" w:rsidRDefault="00331C16" w:rsidP="00331C16">
                      <w:pPr>
                        <w:pStyle w:val="MenuItem"/>
                      </w:pPr>
                    </w:p>
                    <w:p w14:paraId="49E7413B" w14:textId="16156EAE" w:rsidR="00F36FAC" w:rsidRDefault="00F36FAC" w:rsidP="00F36FAC">
                      <w:pPr>
                        <w:pStyle w:val="MenuItem"/>
                      </w:pPr>
                      <w:r>
                        <w:t>Chocolate brownie, hot chocolate fudge sauce, vanilla ice cream</w:t>
                      </w:r>
                    </w:p>
                    <w:p w14:paraId="09639F9B" w14:textId="09FB349A" w:rsidR="006039FF" w:rsidRPr="00013BE9" w:rsidRDefault="006039FF" w:rsidP="00013BE9">
                      <w:pPr>
                        <w:pStyle w:val="MenuItem"/>
                      </w:pPr>
                      <w:r w:rsidRPr="00013BE9">
                        <w:t>Pear and almond frangipane tart,</w:t>
                      </w:r>
                      <w:r w:rsidR="006B2F29">
                        <w:t xml:space="preserve"> pear gel,</w:t>
                      </w:r>
                      <w:r w:rsidRPr="00013BE9">
                        <w:t xml:space="preserve"> vanilla ice</w:t>
                      </w:r>
                      <w:r w:rsidRPr="006039FF">
                        <w:rPr>
                          <w:b w:val="0"/>
                        </w:rPr>
                        <w:t xml:space="preserve"> </w:t>
                      </w:r>
                      <w:r w:rsidRPr="00013BE9">
                        <w:t>cream</w:t>
                      </w:r>
                    </w:p>
                    <w:p w14:paraId="61C25292" w14:textId="01554B95" w:rsidR="00015236" w:rsidRDefault="008763C3" w:rsidP="00934690">
                      <w:pPr>
                        <w:pStyle w:val="MenuItem"/>
                      </w:pPr>
                      <w:r>
                        <w:t>Lemon posset, shortbread, berry compote</w:t>
                      </w:r>
                    </w:p>
                    <w:p w14:paraId="55B21F99" w14:textId="77777777" w:rsidR="00EF6A71" w:rsidRPr="006039FF" w:rsidRDefault="00EF6A71" w:rsidP="00EF6A71">
                      <w:pPr>
                        <w:pStyle w:val="MenuItem"/>
                      </w:pPr>
                      <w:r>
                        <w:t xml:space="preserve">Spiced apple pie, pouring cream </w:t>
                      </w:r>
                    </w:p>
                    <w:p w14:paraId="4BD48B94" w14:textId="77777777" w:rsidR="00EF6A71" w:rsidRPr="00EF6A71" w:rsidRDefault="00EF6A71" w:rsidP="00EF6A71"/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GB"/>
        </w:rPr>
        <w:t>Honey roasted ham -£13</w:t>
      </w:r>
    </w:p>
    <w:p w14:paraId="1EC7FA77" w14:textId="72769EF5" w:rsidR="00013BE9" w:rsidRDefault="00013BE9" w:rsidP="004A1E93">
      <w:pPr>
        <w:pStyle w:val="MenuItem"/>
        <w:rPr>
          <w:lang w:val="en-GB"/>
        </w:rPr>
      </w:pPr>
    </w:p>
    <w:p w14:paraId="5934A0A0" w14:textId="1FB7CEEE" w:rsidR="001C40DF" w:rsidRDefault="001C40DF" w:rsidP="001C40DF">
      <w:pPr>
        <w:rPr>
          <w:lang w:val="en-GB"/>
        </w:rPr>
      </w:pPr>
    </w:p>
    <w:p w14:paraId="37CE28EE" w14:textId="18BFE515" w:rsidR="001C40DF" w:rsidRDefault="001C40DF" w:rsidP="001C40DF">
      <w:pPr>
        <w:rPr>
          <w:lang w:val="en-GB"/>
        </w:rPr>
      </w:pPr>
    </w:p>
    <w:p w14:paraId="0D0EA821" w14:textId="510F0C0D" w:rsidR="001C40DF" w:rsidRDefault="001C40DF" w:rsidP="001C40DF">
      <w:pPr>
        <w:rPr>
          <w:lang w:val="en-GB"/>
        </w:rPr>
      </w:pPr>
    </w:p>
    <w:p w14:paraId="7A24F92D" w14:textId="77777777" w:rsidR="001C40DF" w:rsidRDefault="001C40DF" w:rsidP="001C40DF">
      <w:pPr>
        <w:rPr>
          <w:lang w:val="en-GB"/>
        </w:rPr>
      </w:pPr>
    </w:p>
    <w:p w14:paraId="55EEE18B" w14:textId="77777777" w:rsidR="001C40DF" w:rsidRDefault="001C40DF" w:rsidP="001C40DF">
      <w:pPr>
        <w:rPr>
          <w:lang w:val="en-GB"/>
        </w:rPr>
      </w:pPr>
    </w:p>
    <w:p w14:paraId="2A14D112" w14:textId="77777777" w:rsidR="001C40DF" w:rsidRDefault="001C40DF" w:rsidP="001C40DF">
      <w:pPr>
        <w:rPr>
          <w:lang w:val="en-GB"/>
        </w:rPr>
      </w:pPr>
    </w:p>
    <w:p w14:paraId="140668BE" w14:textId="77777777" w:rsidR="001C40DF" w:rsidRDefault="001C40DF" w:rsidP="001C40DF">
      <w:pPr>
        <w:rPr>
          <w:lang w:val="en-GB"/>
        </w:rPr>
      </w:pPr>
    </w:p>
    <w:p w14:paraId="24F8FB4F" w14:textId="77777777" w:rsidR="001C40DF" w:rsidRDefault="001C40DF" w:rsidP="001C40DF">
      <w:pPr>
        <w:rPr>
          <w:lang w:val="en-GB"/>
        </w:rPr>
      </w:pPr>
    </w:p>
    <w:p w14:paraId="3585022D" w14:textId="77777777" w:rsidR="001C40DF" w:rsidRDefault="001C40DF" w:rsidP="001C40DF">
      <w:pPr>
        <w:rPr>
          <w:lang w:val="en-GB"/>
        </w:rPr>
      </w:pPr>
    </w:p>
    <w:p w14:paraId="0D82E5F1" w14:textId="77777777" w:rsidR="001C40DF" w:rsidRDefault="001C40DF" w:rsidP="001C40DF">
      <w:pPr>
        <w:rPr>
          <w:lang w:val="en-GB"/>
        </w:rPr>
      </w:pPr>
    </w:p>
    <w:p w14:paraId="582D2F9B" w14:textId="77777777" w:rsidR="001C40DF" w:rsidRDefault="001C40DF" w:rsidP="001C40DF">
      <w:pPr>
        <w:rPr>
          <w:lang w:val="en-GB"/>
        </w:rPr>
      </w:pPr>
    </w:p>
    <w:p w14:paraId="7BCE1D67" w14:textId="77777777" w:rsidR="001C40DF" w:rsidRDefault="001C40DF" w:rsidP="001C40DF">
      <w:pPr>
        <w:rPr>
          <w:lang w:val="en-GB"/>
        </w:rPr>
      </w:pPr>
    </w:p>
    <w:p w14:paraId="2F170A2F" w14:textId="77777777" w:rsidR="001C40DF" w:rsidRDefault="001C40DF" w:rsidP="001C40DF">
      <w:pPr>
        <w:rPr>
          <w:lang w:val="en-GB"/>
        </w:rPr>
      </w:pPr>
    </w:p>
    <w:p w14:paraId="54FD04B9" w14:textId="77777777" w:rsidR="001C40DF" w:rsidRDefault="001C40DF" w:rsidP="001C40DF">
      <w:pPr>
        <w:rPr>
          <w:lang w:val="en-GB"/>
        </w:rPr>
      </w:pPr>
    </w:p>
    <w:p w14:paraId="04E61EBF" w14:textId="77777777" w:rsidR="001C40DF" w:rsidRDefault="001C40DF" w:rsidP="001C40DF">
      <w:pPr>
        <w:rPr>
          <w:lang w:val="en-GB"/>
        </w:rPr>
      </w:pPr>
    </w:p>
    <w:p w14:paraId="39643124" w14:textId="77777777" w:rsidR="001C40DF" w:rsidRDefault="001C40DF" w:rsidP="001C40DF">
      <w:pPr>
        <w:rPr>
          <w:lang w:val="en-GB"/>
        </w:rPr>
      </w:pPr>
    </w:p>
    <w:p w14:paraId="3AA5C185" w14:textId="77777777" w:rsidR="001C40DF" w:rsidRDefault="001C40DF" w:rsidP="001C40DF">
      <w:pPr>
        <w:rPr>
          <w:lang w:val="en-GB"/>
        </w:rPr>
      </w:pPr>
    </w:p>
    <w:p w14:paraId="3F2A573F" w14:textId="77777777" w:rsidR="001C40DF" w:rsidRDefault="001C40DF" w:rsidP="001C40DF">
      <w:pPr>
        <w:rPr>
          <w:lang w:val="en-GB"/>
        </w:rPr>
      </w:pPr>
    </w:p>
    <w:p w14:paraId="03161500" w14:textId="77777777" w:rsidR="001C40DF" w:rsidRDefault="001C40DF" w:rsidP="001C40DF">
      <w:pPr>
        <w:rPr>
          <w:lang w:val="en-GB"/>
        </w:rPr>
      </w:pPr>
    </w:p>
    <w:p w14:paraId="33A49AD6" w14:textId="77777777" w:rsidR="001C40DF" w:rsidRDefault="001C40DF" w:rsidP="001C40DF">
      <w:pPr>
        <w:rPr>
          <w:lang w:val="en-GB"/>
        </w:rPr>
      </w:pPr>
    </w:p>
    <w:p w14:paraId="1AA4938F" w14:textId="77777777" w:rsidR="001C40DF" w:rsidRDefault="001C40DF" w:rsidP="001C40DF">
      <w:pPr>
        <w:rPr>
          <w:lang w:val="en-GB"/>
        </w:rPr>
      </w:pPr>
    </w:p>
    <w:p w14:paraId="2166A0EB" w14:textId="77777777" w:rsidR="001C40DF" w:rsidRDefault="001C40DF" w:rsidP="001C40DF">
      <w:pPr>
        <w:rPr>
          <w:lang w:val="en-GB"/>
        </w:rPr>
      </w:pPr>
    </w:p>
    <w:p w14:paraId="7663D43C" w14:textId="77777777" w:rsidR="001C40DF" w:rsidRDefault="001C40DF" w:rsidP="001C40DF">
      <w:pPr>
        <w:rPr>
          <w:lang w:val="en-GB"/>
        </w:rPr>
      </w:pPr>
    </w:p>
    <w:p w14:paraId="0673307B" w14:textId="77777777" w:rsidR="001C40DF" w:rsidRDefault="001C40DF" w:rsidP="001C40DF">
      <w:pPr>
        <w:rPr>
          <w:lang w:val="en-GB"/>
        </w:rPr>
      </w:pPr>
    </w:p>
    <w:p w14:paraId="7D7795C6" w14:textId="77777777" w:rsidR="001C40DF" w:rsidRDefault="001C40DF" w:rsidP="001C40DF">
      <w:pPr>
        <w:rPr>
          <w:lang w:val="en-GB"/>
        </w:rPr>
      </w:pPr>
    </w:p>
    <w:p w14:paraId="43BABD39" w14:textId="77777777" w:rsidR="001C40DF" w:rsidRDefault="001C40DF" w:rsidP="001C40DF">
      <w:pPr>
        <w:rPr>
          <w:lang w:val="en-GB"/>
        </w:rPr>
      </w:pPr>
    </w:p>
    <w:p w14:paraId="2C28CE11" w14:textId="77777777" w:rsidR="001C40DF" w:rsidRPr="001C40DF" w:rsidRDefault="001C40DF" w:rsidP="001C40DF">
      <w:pPr>
        <w:rPr>
          <w:lang w:val="en-GB"/>
        </w:rPr>
      </w:pPr>
    </w:p>
    <w:p w14:paraId="1315CDDA" w14:textId="63A6DF52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D157E47" w14:textId="01EBBB2A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66EE086" w14:textId="25C83186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F273507" w14:textId="70B19166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0E27B88" w14:textId="1000411A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045D98AB" w14:textId="3BF2B6B2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50DF5AA" w14:textId="72783D1B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45F3C8E3" w14:textId="17B68488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0903F96" w14:textId="33A09959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26894E0" w14:textId="4592AD8F" w:rsidR="00013BE9" w:rsidRDefault="00C31E57" w:rsidP="00195D48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DEF9FD" wp14:editId="29B3CEA9">
                <wp:simplePos x="0" y="0"/>
                <wp:positionH relativeFrom="column">
                  <wp:posOffset>635000</wp:posOffset>
                </wp:positionH>
                <wp:positionV relativeFrom="paragraph">
                  <wp:posOffset>43815</wp:posOffset>
                </wp:positionV>
                <wp:extent cx="2647950" cy="2423795"/>
                <wp:effectExtent l="0" t="0" r="0" b="0"/>
                <wp:wrapNone/>
                <wp:docPr id="9880389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BF97" w14:textId="77777777" w:rsidR="00D24805" w:rsidRDefault="00D24805" w:rsidP="00D24805">
                            <w:pPr>
                              <w:pStyle w:val="SectionTitlesAllCaps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ICE Creams</w:t>
                            </w:r>
                          </w:p>
                          <w:p w14:paraId="3DABF3E0" w14:textId="77777777" w:rsidR="00D24805" w:rsidRDefault="00D24805" w:rsidP="00D24805"/>
                          <w:p w14:paraId="08B7A10F" w14:textId="77777777" w:rsidR="00D24805" w:rsidRDefault="00D24805" w:rsidP="00D24805">
                            <w:r>
                              <w:t>1 Scoop £2.5/2 scoops £4.9/3 Scoops £6</w:t>
                            </w:r>
                          </w:p>
                          <w:p w14:paraId="07AA7746" w14:textId="77777777" w:rsidR="00D24805" w:rsidRDefault="00D24805" w:rsidP="00D24805"/>
                          <w:p w14:paraId="31AE5C19" w14:textId="77777777" w:rsidR="00D24805" w:rsidRDefault="00D24805" w:rsidP="00D24805">
                            <w:r>
                              <w:t>Vanilla</w:t>
                            </w:r>
                          </w:p>
                          <w:p w14:paraId="090FF03F" w14:textId="77777777" w:rsidR="00D24805" w:rsidRDefault="00D24805" w:rsidP="00D24805">
                            <w:r>
                              <w:t>Chocolate</w:t>
                            </w:r>
                          </w:p>
                          <w:p w14:paraId="067B1588" w14:textId="4E0BF0D6" w:rsidR="00D24805" w:rsidRDefault="00D24805" w:rsidP="00D24805">
                            <w:r>
                              <w:t xml:space="preserve">Raspberry sorbet </w:t>
                            </w:r>
                          </w:p>
                          <w:p w14:paraId="465245EE" w14:textId="50F258A7" w:rsidR="00D24805" w:rsidRDefault="00D24805" w:rsidP="00D24805">
                            <w:r>
                              <w:t>Green apple sorbet</w:t>
                            </w:r>
                          </w:p>
                          <w:p w14:paraId="39253C1B" w14:textId="70F65A86" w:rsidR="00D24805" w:rsidRDefault="00D24805" w:rsidP="00D24805">
                            <w:r>
                              <w:t>Orange sorbet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F9FD" id="Text Box 9" o:spid="_x0000_s1035" type="#_x0000_t202" style="position:absolute;margin-left:50pt;margin-top:3.45pt;width:208.5pt;height:19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" filled="f" stroked="f">
                <v:textbox>
                  <w:txbxContent>
                    <w:p w14:paraId="4CFDBF97" w14:textId="77777777" w:rsidR="00D24805" w:rsidRDefault="00D24805" w:rsidP="00D24805">
                      <w:pPr>
                        <w:pStyle w:val="SectionTitlesAllCaps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ICE Creams</w:t>
                      </w:r>
                    </w:p>
                    <w:p w14:paraId="3DABF3E0" w14:textId="77777777" w:rsidR="00D24805" w:rsidRDefault="00D24805" w:rsidP="00D24805"/>
                    <w:p w14:paraId="08B7A10F" w14:textId="77777777" w:rsidR="00D24805" w:rsidRDefault="00D24805" w:rsidP="00D24805">
                      <w:r>
                        <w:t>1 Scoop £2.5/2 scoops £4.9/3 Scoops £6</w:t>
                      </w:r>
                    </w:p>
                    <w:p w14:paraId="07AA7746" w14:textId="77777777" w:rsidR="00D24805" w:rsidRDefault="00D24805" w:rsidP="00D24805"/>
                    <w:p w14:paraId="31AE5C19" w14:textId="77777777" w:rsidR="00D24805" w:rsidRDefault="00D24805" w:rsidP="00D24805">
                      <w:r>
                        <w:t>Vanilla</w:t>
                      </w:r>
                    </w:p>
                    <w:p w14:paraId="090FF03F" w14:textId="77777777" w:rsidR="00D24805" w:rsidRDefault="00D24805" w:rsidP="00D24805">
                      <w:r>
                        <w:t>Chocolate</w:t>
                      </w:r>
                    </w:p>
                    <w:p w14:paraId="067B1588" w14:textId="4E0BF0D6" w:rsidR="00D24805" w:rsidRDefault="00D24805" w:rsidP="00D24805">
                      <w:r>
                        <w:t xml:space="preserve">Raspberry sorbet </w:t>
                      </w:r>
                    </w:p>
                    <w:p w14:paraId="465245EE" w14:textId="50F258A7" w:rsidR="00D24805" w:rsidRDefault="00D24805" w:rsidP="00D24805">
                      <w:r>
                        <w:t>Green apple sorbet</w:t>
                      </w:r>
                    </w:p>
                    <w:p w14:paraId="39253C1B" w14:textId="70F65A86" w:rsidR="00D24805" w:rsidRDefault="00D24805" w:rsidP="00D24805">
                      <w:r>
                        <w:t>Orange sorbet</w:t>
                      </w:r>
                    </w:p>
                  </w:txbxContent>
                </v:textbox>
              </v:shape>
            </w:pict>
          </mc:Fallback>
        </mc:AlternateContent>
      </w:r>
    </w:p>
    <w:p w14:paraId="140EC456" w14:textId="779671D0" w:rsidR="00013BE9" w:rsidRDefault="00013BE9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243CECE9" w14:textId="3428CE0A" w:rsidR="00013BE9" w:rsidRDefault="00C31E57" w:rsidP="00195D48">
      <w:pPr>
        <w:rPr>
          <w:rFonts w:eastAsia="Times New Roman" w:cs="Times New Roman"/>
          <w:i/>
          <w:sz w:val="32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97F045" wp14:editId="6B92302C">
                <wp:simplePos x="0" y="0"/>
                <wp:positionH relativeFrom="column">
                  <wp:posOffset>567055</wp:posOffset>
                </wp:positionH>
                <wp:positionV relativeFrom="paragraph">
                  <wp:posOffset>91440</wp:posOffset>
                </wp:positionV>
                <wp:extent cx="2876550" cy="0"/>
                <wp:effectExtent l="0" t="0" r="0" b="0"/>
                <wp:wrapNone/>
                <wp:docPr id="1896581647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D574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C2A627" id="Straight Connector 1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5pt,7.2pt" to="271.1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" strokecolor="#4d5743" strokeweight="1pt">
                <v:stroke joinstyle="miter"/>
                <o:lock v:ext="edit" shapetype="f"/>
              </v:line>
            </w:pict>
          </mc:Fallback>
        </mc:AlternateContent>
      </w:r>
    </w:p>
    <w:p w14:paraId="182A4375" w14:textId="72DFF24F" w:rsidR="000126D8" w:rsidRDefault="000126D8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774C4461" w14:textId="469036A2" w:rsidR="000126D8" w:rsidRDefault="000126D8" w:rsidP="00195D48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C182DDB" w14:textId="536F8315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00D305FE" w14:textId="2707D10C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31C9B177" w14:textId="4AD025FE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114F0F2E" w14:textId="13550E3F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00A5B994" w14:textId="66D82A01" w:rsidR="006D743F" w:rsidRDefault="006D743F" w:rsidP="006D743F">
      <w:pPr>
        <w:rPr>
          <w:rFonts w:eastAsia="Times New Roman" w:cs="Times New Roman"/>
          <w:i/>
          <w:sz w:val="32"/>
          <w:szCs w:val="24"/>
          <w:lang w:val="en-GB"/>
        </w:rPr>
      </w:pPr>
    </w:p>
    <w:p w14:paraId="58200268" w14:textId="707279B1" w:rsidR="00427A2A" w:rsidRPr="003323C7" w:rsidRDefault="004A1E93" w:rsidP="00427A2A">
      <w:pPr>
        <w:rPr>
          <w:rFonts w:eastAsia="Times New Roman" w:cs="Times New Roman"/>
          <w:i/>
          <w:sz w:val="32"/>
          <w:szCs w:val="24"/>
          <w:lang w:val="en-GB"/>
        </w:rPr>
      </w:pPr>
      <w:r w:rsidRPr="00F712F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06B5DD3" wp14:editId="66549F88">
                <wp:simplePos x="0" y="0"/>
                <wp:positionH relativeFrom="column">
                  <wp:posOffset>-2201545</wp:posOffset>
                </wp:positionH>
                <wp:positionV relativeFrom="paragraph">
                  <wp:posOffset>300990</wp:posOffset>
                </wp:positionV>
                <wp:extent cx="4619625" cy="1266825"/>
                <wp:effectExtent l="0" t="0" r="0" b="0"/>
                <wp:wrapNone/>
                <wp:docPr id="870612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8C633" w14:textId="77777777" w:rsidR="00F712F6" w:rsidRDefault="00F712F6" w:rsidP="00F712F6">
                            <w:pPr>
                              <w:jc w:val="center"/>
                            </w:pPr>
                            <w:r>
                              <w:t>*These dishes can be made gluten free or vegan. Please ask your server if you would prefer this option.</w:t>
                            </w:r>
                          </w:p>
                          <w:p w14:paraId="245871EA" w14:textId="77777777" w:rsidR="00F712F6" w:rsidRDefault="00F712F6" w:rsidP="00F712F6">
                            <w:pPr>
                              <w:jc w:val="center"/>
                            </w:pPr>
                            <w:r>
                              <w:t>While every care is taken with allergens in our meals, we operate a busy, single room kitchen and cannot 100% guarantee any dish is free of allergens.</w:t>
                            </w:r>
                          </w:p>
                          <w:p w14:paraId="7016DA3F" w14:textId="77777777" w:rsidR="00F712F6" w:rsidRDefault="00F712F6" w:rsidP="00F712F6">
                            <w:pPr>
                              <w:jc w:val="center"/>
                            </w:pPr>
                            <w:r>
                              <w:t>For tables of 10 or more a voluntary 10% service charge will be added to your bill. 100% of tips go to our team members</w:t>
                            </w:r>
                          </w:p>
                          <w:p w14:paraId="25E928D9" w14:textId="5F2BDAE1" w:rsidR="00F712F6" w:rsidRDefault="00F7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5DD3" id="_x0000_s1036" type="#_x0000_t202" style="position:absolute;margin-left:-173.35pt;margin-top:23.7pt;width:363.75pt;height:99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" filled="f" stroked="f">
                <v:textbox>
                  <w:txbxContent>
                    <w:p w14:paraId="3078C633" w14:textId="77777777" w:rsidR="00F712F6" w:rsidRDefault="00F712F6" w:rsidP="00F712F6">
                      <w:pPr>
                        <w:jc w:val="center"/>
                      </w:pPr>
                      <w:r>
                        <w:t>*These dishes can be made gluten free or vegan. Please ask your server if you would prefer this option.</w:t>
                      </w:r>
                    </w:p>
                    <w:p w14:paraId="245871EA" w14:textId="77777777" w:rsidR="00F712F6" w:rsidRDefault="00F712F6" w:rsidP="00F712F6">
                      <w:pPr>
                        <w:jc w:val="center"/>
                      </w:pPr>
                      <w:r>
                        <w:t>While every care is taken with allergens in our meals, we operate a busy, single room kitchen and cannot 100% guarantee any dish is free of allergens.</w:t>
                      </w:r>
                    </w:p>
                    <w:p w14:paraId="7016DA3F" w14:textId="77777777" w:rsidR="00F712F6" w:rsidRDefault="00F712F6" w:rsidP="00F712F6">
                      <w:pPr>
                        <w:jc w:val="center"/>
                      </w:pPr>
                      <w:r>
                        <w:t>For tables of 10 or more a voluntary 10% service charge will be added to your bill. 100% of tips go to our team members</w:t>
                      </w:r>
                    </w:p>
                    <w:p w14:paraId="25E928D9" w14:textId="5F2BDAE1" w:rsidR="00F712F6" w:rsidRDefault="00F712F6"/>
                  </w:txbxContent>
                </v:textbox>
              </v:shape>
            </w:pict>
          </mc:Fallback>
        </mc:AlternateContent>
      </w:r>
    </w:p>
    <w:p w14:paraId="015A1EBA" w14:textId="013EEE6D" w:rsidR="00427A2A" w:rsidRDefault="00427A2A" w:rsidP="00427A2A">
      <w:pPr>
        <w:rPr>
          <w:sz w:val="28"/>
          <w:szCs w:val="28"/>
          <w:lang w:val="en-GB"/>
        </w:rPr>
      </w:pPr>
    </w:p>
    <w:p w14:paraId="76AE283D" w14:textId="7494981D" w:rsidR="00427A2A" w:rsidRDefault="00427A2A" w:rsidP="00427A2A">
      <w:pPr>
        <w:rPr>
          <w:sz w:val="28"/>
          <w:szCs w:val="28"/>
          <w:lang w:val="en-GB"/>
        </w:rPr>
      </w:pPr>
    </w:p>
    <w:p w14:paraId="34D424F0" w14:textId="4F585FE3" w:rsidR="00427A2A" w:rsidRDefault="00427A2A" w:rsidP="00427A2A">
      <w:pPr>
        <w:rPr>
          <w:sz w:val="28"/>
          <w:szCs w:val="28"/>
          <w:lang w:val="en-GB"/>
        </w:rPr>
      </w:pPr>
    </w:p>
    <w:p w14:paraId="1723FED5" w14:textId="6BE35742" w:rsidR="00F317BC" w:rsidRPr="00E36140" w:rsidRDefault="00F317BC" w:rsidP="00661DF2">
      <w:pPr>
        <w:rPr>
          <w:rFonts w:eastAsia="Times New Roman" w:cs="Times New Roman"/>
          <w:i/>
          <w:sz w:val="32"/>
          <w:szCs w:val="24"/>
          <w:lang w:val="en-GB"/>
        </w:rPr>
      </w:pPr>
    </w:p>
    <w:sectPr w:rsidR="00F317BC" w:rsidRPr="00E36140" w:rsidSect="00C96210">
      <w:type w:val="continuous"/>
      <w:pgSz w:w="11906" w:h="16838" w:code="9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EAAF1" w14:textId="77777777" w:rsidR="00951F22" w:rsidRDefault="00951F22" w:rsidP="001A2967">
      <w:r>
        <w:separator/>
      </w:r>
    </w:p>
  </w:endnote>
  <w:endnote w:type="continuationSeparator" w:id="0">
    <w:p w14:paraId="5960C8F3" w14:textId="77777777" w:rsidR="00951F22" w:rsidRDefault="00951F22" w:rsidP="001A2967">
      <w:r>
        <w:continuationSeparator/>
      </w:r>
    </w:p>
  </w:endnote>
  <w:endnote w:type="continuationNotice" w:id="1">
    <w:p w14:paraId="244C913A" w14:textId="77777777" w:rsidR="00951F22" w:rsidRDefault="00951F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6A9B7" w14:textId="77777777" w:rsidR="004D275E" w:rsidRDefault="004D27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5CC09" w14:textId="77777777" w:rsidR="00951F22" w:rsidRDefault="00951F22" w:rsidP="001A2967">
      <w:r>
        <w:separator/>
      </w:r>
    </w:p>
  </w:footnote>
  <w:footnote w:type="continuationSeparator" w:id="0">
    <w:p w14:paraId="2664917D" w14:textId="77777777" w:rsidR="00951F22" w:rsidRDefault="00951F22" w:rsidP="001A2967">
      <w:r>
        <w:continuationSeparator/>
      </w:r>
    </w:p>
  </w:footnote>
  <w:footnote w:type="continuationNotice" w:id="1">
    <w:p w14:paraId="339D1D61" w14:textId="77777777" w:rsidR="00951F22" w:rsidRDefault="00951F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36E"/>
    <w:multiLevelType w:val="hybridMultilevel"/>
    <w:tmpl w:val="E926DFB8"/>
    <w:lvl w:ilvl="0" w:tplc="FB36FE8C">
      <w:numFmt w:val="bullet"/>
      <w:lvlText w:val="-"/>
      <w:lvlJc w:val="left"/>
      <w:pPr>
        <w:ind w:left="165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DC074DE"/>
    <w:multiLevelType w:val="hybridMultilevel"/>
    <w:tmpl w:val="BAA25FC0"/>
    <w:lvl w:ilvl="0" w:tplc="5A0AAADE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A43D2"/>
    <w:multiLevelType w:val="hybridMultilevel"/>
    <w:tmpl w:val="4DE82408"/>
    <w:lvl w:ilvl="0" w:tplc="260AD066">
      <w:numFmt w:val="bullet"/>
      <w:lvlText w:val="-"/>
      <w:lvlJc w:val="left"/>
      <w:pPr>
        <w:ind w:left="108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375B3D"/>
    <w:multiLevelType w:val="hybridMultilevel"/>
    <w:tmpl w:val="5CAA7B6C"/>
    <w:lvl w:ilvl="0" w:tplc="868639C4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F66E0"/>
    <w:multiLevelType w:val="hybridMultilevel"/>
    <w:tmpl w:val="D83AEAC0"/>
    <w:lvl w:ilvl="0" w:tplc="6F64CFA8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62E90"/>
    <w:multiLevelType w:val="hybridMultilevel"/>
    <w:tmpl w:val="D3C48696"/>
    <w:lvl w:ilvl="0" w:tplc="1896A0EA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A4A5B"/>
    <w:multiLevelType w:val="hybridMultilevel"/>
    <w:tmpl w:val="88246D4C"/>
    <w:lvl w:ilvl="0" w:tplc="0916DBC4">
      <w:numFmt w:val="bullet"/>
      <w:lvlText w:val="-"/>
      <w:lvlJc w:val="left"/>
      <w:pPr>
        <w:ind w:left="72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60035"/>
    <w:multiLevelType w:val="hybridMultilevel"/>
    <w:tmpl w:val="811452AA"/>
    <w:lvl w:ilvl="0" w:tplc="4A4E106C">
      <w:numFmt w:val="bullet"/>
      <w:lvlText w:val="-"/>
      <w:lvlJc w:val="left"/>
      <w:pPr>
        <w:ind w:left="201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8" w15:restartNumberingAfterBreak="0">
    <w:nsid w:val="5D6D72C7"/>
    <w:multiLevelType w:val="hybridMultilevel"/>
    <w:tmpl w:val="0C14D324"/>
    <w:lvl w:ilvl="0" w:tplc="F7D07EA6">
      <w:numFmt w:val="bullet"/>
      <w:lvlText w:val="-"/>
      <w:lvlJc w:val="left"/>
      <w:pPr>
        <w:ind w:left="2370" w:hanging="360"/>
      </w:pPr>
      <w:rPr>
        <w:rFonts w:ascii="High Tower Text" w:eastAsia="Times New Roman" w:hAnsi="High Tower Tex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9" w15:restartNumberingAfterBreak="0">
    <w:nsid w:val="65582560"/>
    <w:multiLevelType w:val="hybridMultilevel"/>
    <w:tmpl w:val="41CEEF36"/>
    <w:lvl w:ilvl="0" w:tplc="1ECCFBDE">
      <w:numFmt w:val="bullet"/>
      <w:lvlText w:val="-"/>
      <w:lvlJc w:val="left"/>
      <w:pPr>
        <w:ind w:left="720" w:hanging="360"/>
      </w:pPr>
      <w:rPr>
        <w:rFonts w:ascii="High Tower Text" w:eastAsiaTheme="minorHAnsi" w:hAnsi="High Tower T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702805">
    <w:abstractNumId w:val="6"/>
  </w:num>
  <w:num w:numId="2" w16cid:durableId="1448113129">
    <w:abstractNumId w:val="5"/>
  </w:num>
  <w:num w:numId="3" w16cid:durableId="1415709800">
    <w:abstractNumId w:val="4"/>
  </w:num>
  <w:num w:numId="4" w16cid:durableId="1512835590">
    <w:abstractNumId w:val="3"/>
  </w:num>
  <w:num w:numId="5" w16cid:durableId="2089229707">
    <w:abstractNumId w:val="2"/>
  </w:num>
  <w:num w:numId="6" w16cid:durableId="139227106">
    <w:abstractNumId w:val="9"/>
  </w:num>
  <w:num w:numId="7" w16cid:durableId="718357181">
    <w:abstractNumId w:val="0"/>
  </w:num>
  <w:num w:numId="8" w16cid:durableId="1685204815">
    <w:abstractNumId w:val="7"/>
  </w:num>
  <w:num w:numId="9" w16cid:durableId="1472400384">
    <w:abstractNumId w:val="8"/>
  </w:num>
  <w:num w:numId="10" w16cid:durableId="1280137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1f0f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CD"/>
    <w:rsid w:val="000011FE"/>
    <w:rsid w:val="0000191B"/>
    <w:rsid w:val="0000573E"/>
    <w:rsid w:val="00006716"/>
    <w:rsid w:val="000079CA"/>
    <w:rsid w:val="000110A6"/>
    <w:rsid w:val="000126D8"/>
    <w:rsid w:val="00013BE9"/>
    <w:rsid w:val="00014092"/>
    <w:rsid w:val="000151E4"/>
    <w:rsid w:val="00015236"/>
    <w:rsid w:val="000153C5"/>
    <w:rsid w:val="00017AA9"/>
    <w:rsid w:val="00021786"/>
    <w:rsid w:val="00021930"/>
    <w:rsid w:val="000234F6"/>
    <w:rsid w:val="00023AFA"/>
    <w:rsid w:val="00025720"/>
    <w:rsid w:val="00025AD5"/>
    <w:rsid w:val="00026D40"/>
    <w:rsid w:val="0002733D"/>
    <w:rsid w:val="00027E1D"/>
    <w:rsid w:val="00027F02"/>
    <w:rsid w:val="00032638"/>
    <w:rsid w:val="000350FA"/>
    <w:rsid w:val="00035AB2"/>
    <w:rsid w:val="00037D5C"/>
    <w:rsid w:val="00040223"/>
    <w:rsid w:val="00040562"/>
    <w:rsid w:val="00040CF7"/>
    <w:rsid w:val="00043BBC"/>
    <w:rsid w:val="00044AF7"/>
    <w:rsid w:val="00044BFA"/>
    <w:rsid w:val="0004631A"/>
    <w:rsid w:val="00046D69"/>
    <w:rsid w:val="000472E3"/>
    <w:rsid w:val="000500E3"/>
    <w:rsid w:val="00051B21"/>
    <w:rsid w:val="00054BB2"/>
    <w:rsid w:val="00054CF2"/>
    <w:rsid w:val="00055013"/>
    <w:rsid w:val="000554D6"/>
    <w:rsid w:val="00056FD3"/>
    <w:rsid w:val="000570AC"/>
    <w:rsid w:val="000576BF"/>
    <w:rsid w:val="000605DE"/>
    <w:rsid w:val="000608E1"/>
    <w:rsid w:val="00060CED"/>
    <w:rsid w:val="000616A5"/>
    <w:rsid w:val="0006365A"/>
    <w:rsid w:val="00064874"/>
    <w:rsid w:val="0006487F"/>
    <w:rsid w:val="0006550F"/>
    <w:rsid w:val="0006649A"/>
    <w:rsid w:val="00066D1E"/>
    <w:rsid w:val="0006715D"/>
    <w:rsid w:val="0006766B"/>
    <w:rsid w:val="000702C5"/>
    <w:rsid w:val="000715AA"/>
    <w:rsid w:val="00071908"/>
    <w:rsid w:val="00071A61"/>
    <w:rsid w:val="00072FEA"/>
    <w:rsid w:val="000742CC"/>
    <w:rsid w:val="00075C02"/>
    <w:rsid w:val="000762F9"/>
    <w:rsid w:val="0008176A"/>
    <w:rsid w:val="000842B9"/>
    <w:rsid w:val="00084865"/>
    <w:rsid w:val="00084DD8"/>
    <w:rsid w:val="00085AB2"/>
    <w:rsid w:val="00087559"/>
    <w:rsid w:val="000900C6"/>
    <w:rsid w:val="00091075"/>
    <w:rsid w:val="00092D7C"/>
    <w:rsid w:val="000932E3"/>
    <w:rsid w:val="0009476C"/>
    <w:rsid w:val="00094EC0"/>
    <w:rsid w:val="000A29C8"/>
    <w:rsid w:val="000A2EA8"/>
    <w:rsid w:val="000A3422"/>
    <w:rsid w:val="000A46CA"/>
    <w:rsid w:val="000A479A"/>
    <w:rsid w:val="000A6BE5"/>
    <w:rsid w:val="000A775A"/>
    <w:rsid w:val="000B0E4C"/>
    <w:rsid w:val="000B6713"/>
    <w:rsid w:val="000B6CDB"/>
    <w:rsid w:val="000B722E"/>
    <w:rsid w:val="000B7366"/>
    <w:rsid w:val="000C0541"/>
    <w:rsid w:val="000C2671"/>
    <w:rsid w:val="000C29B7"/>
    <w:rsid w:val="000C4F2F"/>
    <w:rsid w:val="000C53C3"/>
    <w:rsid w:val="000C631E"/>
    <w:rsid w:val="000C7DF2"/>
    <w:rsid w:val="000D0DB1"/>
    <w:rsid w:val="000D108E"/>
    <w:rsid w:val="000D1BAF"/>
    <w:rsid w:val="000D6FAA"/>
    <w:rsid w:val="000D7320"/>
    <w:rsid w:val="000D7717"/>
    <w:rsid w:val="000E095C"/>
    <w:rsid w:val="000E0DBF"/>
    <w:rsid w:val="000E120D"/>
    <w:rsid w:val="000E25E9"/>
    <w:rsid w:val="000E2F46"/>
    <w:rsid w:val="000E4864"/>
    <w:rsid w:val="000E5AA4"/>
    <w:rsid w:val="000E67E7"/>
    <w:rsid w:val="000E7614"/>
    <w:rsid w:val="000E7E89"/>
    <w:rsid w:val="000F0014"/>
    <w:rsid w:val="000F0324"/>
    <w:rsid w:val="000F3266"/>
    <w:rsid w:val="000F3408"/>
    <w:rsid w:val="000F3A87"/>
    <w:rsid w:val="000F3F21"/>
    <w:rsid w:val="000F4C04"/>
    <w:rsid w:val="000F4D24"/>
    <w:rsid w:val="00100C89"/>
    <w:rsid w:val="00101B5F"/>
    <w:rsid w:val="001033A7"/>
    <w:rsid w:val="00103FF0"/>
    <w:rsid w:val="001044D6"/>
    <w:rsid w:val="001062B0"/>
    <w:rsid w:val="00107351"/>
    <w:rsid w:val="00107A96"/>
    <w:rsid w:val="0011059D"/>
    <w:rsid w:val="00111579"/>
    <w:rsid w:val="00111B3C"/>
    <w:rsid w:val="00113099"/>
    <w:rsid w:val="00113FD5"/>
    <w:rsid w:val="00114533"/>
    <w:rsid w:val="00117050"/>
    <w:rsid w:val="001178A8"/>
    <w:rsid w:val="00117EB6"/>
    <w:rsid w:val="0012041F"/>
    <w:rsid w:val="00120E71"/>
    <w:rsid w:val="00120F6D"/>
    <w:rsid w:val="00121504"/>
    <w:rsid w:val="0012151C"/>
    <w:rsid w:val="00121818"/>
    <w:rsid w:val="001230AF"/>
    <w:rsid w:val="001249C2"/>
    <w:rsid w:val="0012639B"/>
    <w:rsid w:val="00127045"/>
    <w:rsid w:val="00127EC1"/>
    <w:rsid w:val="0013014E"/>
    <w:rsid w:val="00130F29"/>
    <w:rsid w:val="00131ED9"/>
    <w:rsid w:val="00132892"/>
    <w:rsid w:val="00133C0F"/>
    <w:rsid w:val="00133CFA"/>
    <w:rsid w:val="0013754A"/>
    <w:rsid w:val="00137732"/>
    <w:rsid w:val="0014021A"/>
    <w:rsid w:val="00140ABF"/>
    <w:rsid w:val="0014246F"/>
    <w:rsid w:val="00143CC3"/>
    <w:rsid w:val="00146462"/>
    <w:rsid w:val="001474BF"/>
    <w:rsid w:val="00150330"/>
    <w:rsid w:val="00151340"/>
    <w:rsid w:val="0015278A"/>
    <w:rsid w:val="00153D6F"/>
    <w:rsid w:val="00154002"/>
    <w:rsid w:val="00156738"/>
    <w:rsid w:val="00157640"/>
    <w:rsid w:val="00157DE2"/>
    <w:rsid w:val="0016127A"/>
    <w:rsid w:val="00162BDD"/>
    <w:rsid w:val="00163550"/>
    <w:rsid w:val="0016420D"/>
    <w:rsid w:val="0016615F"/>
    <w:rsid w:val="00170761"/>
    <w:rsid w:val="0017182D"/>
    <w:rsid w:val="00174C38"/>
    <w:rsid w:val="00175316"/>
    <w:rsid w:val="00177870"/>
    <w:rsid w:val="00177960"/>
    <w:rsid w:val="00182443"/>
    <w:rsid w:val="0018258D"/>
    <w:rsid w:val="00182B2C"/>
    <w:rsid w:val="00185568"/>
    <w:rsid w:val="001860D8"/>
    <w:rsid w:val="00186C17"/>
    <w:rsid w:val="001909C7"/>
    <w:rsid w:val="00190F80"/>
    <w:rsid w:val="00191E4E"/>
    <w:rsid w:val="001924F4"/>
    <w:rsid w:val="00193F7F"/>
    <w:rsid w:val="00194BA7"/>
    <w:rsid w:val="00194F9E"/>
    <w:rsid w:val="00195C94"/>
    <w:rsid w:val="00195D48"/>
    <w:rsid w:val="0019629B"/>
    <w:rsid w:val="001A0D12"/>
    <w:rsid w:val="001A0D7C"/>
    <w:rsid w:val="001A12A8"/>
    <w:rsid w:val="001A12D4"/>
    <w:rsid w:val="001A23DF"/>
    <w:rsid w:val="001A2967"/>
    <w:rsid w:val="001A4D56"/>
    <w:rsid w:val="001A51D0"/>
    <w:rsid w:val="001A536A"/>
    <w:rsid w:val="001A54E5"/>
    <w:rsid w:val="001A59CF"/>
    <w:rsid w:val="001A6ACF"/>
    <w:rsid w:val="001A6CD6"/>
    <w:rsid w:val="001A7C21"/>
    <w:rsid w:val="001A7EEB"/>
    <w:rsid w:val="001B03CD"/>
    <w:rsid w:val="001B16B1"/>
    <w:rsid w:val="001B3485"/>
    <w:rsid w:val="001B4532"/>
    <w:rsid w:val="001B59C0"/>
    <w:rsid w:val="001B68C8"/>
    <w:rsid w:val="001C13B9"/>
    <w:rsid w:val="001C13ED"/>
    <w:rsid w:val="001C174F"/>
    <w:rsid w:val="001C1BD3"/>
    <w:rsid w:val="001C3DB5"/>
    <w:rsid w:val="001C40DF"/>
    <w:rsid w:val="001C4681"/>
    <w:rsid w:val="001C4AF0"/>
    <w:rsid w:val="001C5F30"/>
    <w:rsid w:val="001C690B"/>
    <w:rsid w:val="001C7444"/>
    <w:rsid w:val="001D0096"/>
    <w:rsid w:val="001D049B"/>
    <w:rsid w:val="001D14DD"/>
    <w:rsid w:val="001D1FC8"/>
    <w:rsid w:val="001D2002"/>
    <w:rsid w:val="001D3B27"/>
    <w:rsid w:val="001D58D7"/>
    <w:rsid w:val="001E111F"/>
    <w:rsid w:val="001E1C82"/>
    <w:rsid w:val="001E1FC1"/>
    <w:rsid w:val="001E30B8"/>
    <w:rsid w:val="001E33CE"/>
    <w:rsid w:val="001F0129"/>
    <w:rsid w:val="001F0347"/>
    <w:rsid w:val="001F0385"/>
    <w:rsid w:val="001F19C1"/>
    <w:rsid w:val="001F253B"/>
    <w:rsid w:val="001F254E"/>
    <w:rsid w:val="001F275F"/>
    <w:rsid w:val="001F3E4B"/>
    <w:rsid w:val="001F40EE"/>
    <w:rsid w:val="001F4474"/>
    <w:rsid w:val="00201051"/>
    <w:rsid w:val="00201428"/>
    <w:rsid w:val="00202F49"/>
    <w:rsid w:val="002042A0"/>
    <w:rsid w:val="00205E12"/>
    <w:rsid w:val="00212F22"/>
    <w:rsid w:val="0021396D"/>
    <w:rsid w:val="002150AF"/>
    <w:rsid w:val="00216E4D"/>
    <w:rsid w:val="002171A6"/>
    <w:rsid w:val="002171B9"/>
    <w:rsid w:val="00217914"/>
    <w:rsid w:val="00220F19"/>
    <w:rsid w:val="002226C5"/>
    <w:rsid w:val="002243AF"/>
    <w:rsid w:val="00224C68"/>
    <w:rsid w:val="00224E18"/>
    <w:rsid w:val="00224F88"/>
    <w:rsid w:val="00225FEC"/>
    <w:rsid w:val="002267DE"/>
    <w:rsid w:val="002301D1"/>
    <w:rsid w:val="00231A07"/>
    <w:rsid w:val="002331E5"/>
    <w:rsid w:val="002340D8"/>
    <w:rsid w:val="00235242"/>
    <w:rsid w:val="00235436"/>
    <w:rsid w:val="00235E68"/>
    <w:rsid w:val="00236B26"/>
    <w:rsid w:val="00237C86"/>
    <w:rsid w:val="0024073C"/>
    <w:rsid w:val="00240AB9"/>
    <w:rsid w:val="00241B07"/>
    <w:rsid w:val="002439F4"/>
    <w:rsid w:val="00243E49"/>
    <w:rsid w:val="00247F17"/>
    <w:rsid w:val="002502A1"/>
    <w:rsid w:val="002506D1"/>
    <w:rsid w:val="00252D12"/>
    <w:rsid w:val="00253133"/>
    <w:rsid w:val="00254628"/>
    <w:rsid w:val="002561D6"/>
    <w:rsid w:val="002562DA"/>
    <w:rsid w:val="00257560"/>
    <w:rsid w:val="002627DF"/>
    <w:rsid w:val="00262F1E"/>
    <w:rsid w:val="0026300B"/>
    <w:rsid w:val="00263FAF"/>
    <w:rsid w:val="002640D7"/>
    <w:rsid w:val="002642A0"/>
    <w:rsid w:val="00265BA6"/>
    <w:rsid w:val="00267179"/>
    <w:rsid w:val="00270FE4"/>
    <w:rsid w:val="002737EF"/>
    <w:rsid w:val="00275EE3"/>
    <w:rsid w:val="002770ED"/>
    <w:rsid w:val="00277B32"/>
    <w:rsid w:val="00281756"/>
    <w:rsid w:val="00282606"/>
    <w:rsid w:val="002826C8"/>
    <w:rsid w:val="00282E32"/>
    <w:rsid w:val="00283DC9"/>
    <w:rsid w:val="0028484D"/>
    <w:rsid w:val="002871DA"/>
    <w:rsid w:val="0028738F"/>
    <w:rsid w:val="00291E01"/>
    <w:rsid w:val="002927F5"/>
    <w:rsid w:val="0029413A"/>
    <w:rsid w:val="0029468C"/>
    <w:rsid w:val="00297DB1"/>
    <w:rsid w:val="00297E4E"/>
    <w:rsid w:val="002A0B1A"/>
    <w:rsid w:val="002A0F0F"/>
    <w:rsid w:val="002A128B"/>
    <w:rsid w:val="002A23D7"/>
    <w:rsid w:val="002A2694"/>
    <w:rsid w:val="002A27B2"/>
    <w:rsid w:val="002A2BF9"/>
    <w:rsid w:val="002A31AA"/>
    <w:rsid w:val="002A4B90"/>
    <w:rsid w:val="002A4CED"/>
    <w:rsid w:val="002A6555"/>
    <w:rsid w:val="002A6D5C"/>
    <w:rsid w:val="002A7356"/>
    <w:rsid w:val="002A78CD"/>
    <w:rsid w:val="002A79F3"/>
    <w:rsid w:val="002B23F9"/>
    <w:rsid w:val="002B2435"/>
    <w:rsid w:val="002B27EC"/>
    <w:rsid w:val="002B3244"/>
    <w:rsid w:val="002B3BAA"/>
    <w:rsid w:val="002B44C5"/>
    <w:rsid w:val="002B4D0E"/>
    <w:rsid w:val="002B66BB"/>
    <w:rsid w:val="002B7037"/>
    <w:rsid w:val="002C2914"/>
    <w:rsid w:val="002C48CB"/>
    <w:rsid w:val="002C6A93"/>
    <w:rsid w:val="002C7663"/>
    <w:rsid w:val="002D2414"/>
    <w:rsid w:val="002D3DA4"/>
    <w:rsid w:val="002D6BF1"/>
    <w:rsid w:val="002E01DA"/>
    <w:rsid w:val="002E0D14"/>
    <w:rsid w:val="002E1DAD"/>
    <w:rsid w:val="002E3066"/>
    <w:rsid w:val="002E4E2E"/>
    <w:rsid w:val="002E5665"/>
    <w:rsid w:val="002E6310"/>
    <w:rsid w:val="002F009F"/>
    <w:rsid w:val="002F0143"/>
    <w:rsid w:val="002F0540"/>
    <w:rsid w:val="002F15CC"/>
    <w:rsid w:val="002F3098"/>
    <w:rsid w:val="002F3709"/>
    <w:rsid w:val="003007DF"/>
    <w:rsid w:val="0030387A"/>
    <w:rsid w:val="00303DEC"/>
    <w:rsid w:val="00303F27"/>
    <w:rsid w:val="00304978"/>
    <w:rsid w:val="00305E96"/>
    <w:rsid w:val="00306F78"/>
    <w:rsid w:val="0030784A"/>
    <w:rsid w:val="00311D14"/>
    <w:rsid w:val="0031288E"/>
    <w:rsid w:val="0031650A"/>
    <w:rsid w:val="00317405"/>
    <w:rsid w:val="003178F0"/>
    <w:rsid w:val="00321DD2"/>
    <w:rsid w:val="0032530B"/>
    <w:rsid w:val="00326A50"/>
    <w:rsid w:val="00326EE2"/>
    <w:rsid w:val="00327873"/>
    <w:rsid w:val="00330B0F"/>
    <w:rsid w:val="00331C16"/>
    <w:rsid w:val="003323C7"/>
    <w:rsid w:val="00334EE9"/>
    <w:rsid w:val="00336FBF"/>
    <w:rsid w:val="0034166D"/>
    <w:rsid w:val="00342135"/>
    <w:rsid w:val="00342FF9"/>
    <w:rsid w:val="00344568"/>
    <w:rsid w:val="0034556F"/>
    <w:rsid w:val="00346546"/>
    <w:rsid w:val="003467CD"/>
    <w:rsid w:val="00347CBF"/>
    <w:rsid w:val="00353CA7"/>
    <w:rsid w:val="003546E7"/>
    <w:rsid w:val="00355E07"/>
    <w:rsid w:val="00355E80"/>
    <w:rsid w:val="003579E1"/>
    <w:rsid w:val="00364215"/>
    <w:rsid w:val="00364540"/>
    <w:rsid w:val="00364FB3"/>
    <w:rsid w:val="00365AE4"/>
    <w:rsid w:val="0037068F"/>
    <w:rsid w:val="003707F6"/>
    <w:rsid w:val="00371CA6"/>
    <w:rsid w:val="00372596"/>
    <w:rsid w:val="00373F70"/>
    <w:rsid w:val="00374B06"/>
    <w:rsid w:val="00375FDD"/>
    <w:rsid w:val="00377014"/>
    <w:rsid w:val="00377385"/>
    <w:rsid w:val="003813E0"/>
    <w:rsid w:val="0038315B"/>
    <w:rsid w:val="003834B6"/>
    <w:rsid w:val="00383F3A"/>
    <w:rsid w:val="00385653"/>
    <w:rsid w:val="00392E5C"/>
    <w:rsid w:val="003956F3"/>
    <w:rsid w:val="0039580F"/>
    <w:rsid w:val="00395A45"/>
    <w:rsid w:val="003972F6"/>
    <w:rsid w:val="003975DE"/>
    <w:rsid w:val="003A0A1E"/>
    <w:rsid w:val="003A32E2"/>
    <w:rsid w:val="003A4861"/>
    <w:rsid w:val="003A6230"/>
    <w:rsid w:val="003A7007"/>
    <w:rsid w:val="003B4A0F"/>
    <w:rsid w:val="003B55F6"/>
    <w:rsid w:val="003B7D0F"/>
    <w:rsid w:val="003C01D4"/>
    <w:rsid w:val="003C1395"/>
    <w:rsid w:val="003C3FB3"/>
    <w:rsid w:val="003C4344"/>
    <w:rsid w:val="003C6701"/>
    <w:rsid w:val="003C7054"/>
    <w:rsid w:val="003C7B95"/>
    <w:rsid w:val="003D17D7"/>
    <w:rsid w:val="003D296B"/>
    <w:rsid w:val="003D47F6"/>
    <w:rsid w:val="003D48AC"/>
    <w:rsid w:val="003D5DAE"/>
    <w:rsid w:val="003D5F50"/>
    <w:rsid w:val="003E339D"/>
    <w:rsid w:val="003E57A6"/>
    <w:rsid w:val="003E6489"/>
    <w:rsid w:val="003E7193"/>
    <w:rsid w:val="003F1968"/>
    <w:rsid w:val="003F1A12"/>
    <w:rsid w:val="003F2AAA"/>
    <w:rsid w:val="003F6CB6"/>
    <w:rsid w:val="003F6EDF"/>
    <w:rsid w:val="003F738B"/>
    <w:rsid w:val="003F7C94"/>
    <w:rsid w:val="00401679"/>
    <w:rsid w:val="0040304E"/>
    <w:rsid w:val="00404329"/>
    <w:rsid w:val="004050AB"/>
    <w:rsid w:val="004076F1"/>
    <w:rsid w:val="004103E6"/>
    <w:rsid w:val="00410C54"/>
    <w:rsid w:val="004114B8"/>
    <w:rsid w:val="00412A75"/>
    <w:rsid w:val="00413447"/>
    <w:rsid w:val="00414357"/>
    <w:rsid w:val="00417CE7"/>
    <w:rsid w:val="00421207"/>
    <w:rsid w:val="00422171"/>
    <w:rsid w:val="00422461"/>
    <w:rsid w:val="00423F01"/>
    <w:rsid w:val="0042444E"/>
    <w:rsid w:val="0042557E"/>
    <w:rsid w:val="00425D86"/>
    <w:rsid w:val="00425E06"/>
    <w:rsid w:val="0042796D"/>
    <w:rsid w:val="00427A2A"/>
    <w:rsid w:val="00431427"/>
    <w:rsid w:val="00431617"/>
    <w:rsid w:val="00432073"/>
    <w:rsid w:val="0043243E"/>
    <w:rsid w:val="00432642"/>
    <w:rsid w:val="00433E22"/>
    <w:rsid w:val="00433F72"/>
    <w:rsid w:val="004354E3"/>
    <w:rsid w:val="0043556D"/>
    <w:rsid w:val="004375E2"/>
    <w:rsid w:val="00440D90"/>
    <w:rsid w:val="00441904"/>
    <w:rsid w:val="0044548C"/>
    <w:rsid w:val="004509B3"/>
    <w:rsid w:val="004512FD"/>
    <w:rsid w:val="00454E80"/>
    <w:rsid w:val="004566F2"/>
    <w:rsid w:val="00461BDF"/>
    <w:rsid w:val="0046427F"/>
    <w:rsid w:val="004643A4"/>
    <w:rsid w:val="0046512C"/>
    <w:rsid w:val="0046581D"/>
    <w:rsid w:val="00472B00"/>
    <w:rsid w:val="00472B82"/>
    <w:rsid w:val="00475C60"/>
    <w:rsid w:val="00476323"/>
    <w:rsid w:val="00476A45"/>
    <w:rsid w:val="00481697"/>
    <w:rsid w:val="00481999"/>
    <w:rsid w:val="00482890"/>
    <w:rsid w:val="00482A9E"/>
    <w:rsid w:val="00483F75"/>
    <w:rsid w:val="00484ABB"/>
    <w:rsid w:val="00484C6E"/>
    <w:rsid w:val="00487A74"/>
    <w:rsid w:val="00492D26"/>
    <w:rsid w:val="004931B6"/>
    <w:rsid w:val="004931D5"/>
    <w:rsid w:val="004949DF"/>
    <w:rsid w:val="00494B99"/>
    <w:rsid w:val="004962BA"/>
    <w:rsid w:val="00496311"/>
    <w:rsid w:val="004972E5"/>
    <w:rsid w:val="004A1441"/>
    <w:rsid w:val="004A1530"/>
    <w:rsid w:val="004A1E93"/>
    <w:rsid w:val="004A2103"/>
    <w:rsid w:val="004A27A5"/>
    <w:rsid w:val="004A3A55"/>
    <w:rsid w:val="004A5695"/>
    <w:rsid w:val="004A6C4F"/>
    <w:rsid w:val="004A6E40"/>
    <w:rsid w:val="004B04FA"/>
    <w:rsid w:val="004B1C4C"/>
    <w:rsid w:val="004B3765"/>
    <w:rsid w:val="004B3DE6"/>
    <w:rsid w:val="004B4F4F"/>
    <w:rsid w:val="004B5ABB"/>
    <w:rsid w:val="004B6525"/>
    <w:rsid w:val="004B70D4"/>
    <w:rsid w:val="004B7CD0"/>
    <w:rsid w:val="004C0D86"/>
    <w:rsid w:val="004C1107"/>
    <w:rsid w:val="004C1902"/>
    <w:rsid w:val="004C1DF2"/>
    <w:rsid w:val="004C3100"/>
    <w:rsid w:val="004C449C"/>
    <w:rsid w:val="004C5B18"/>
    <w:rsid w:val="004C6DC3"/>
    <w:rsid w:val="004D0998"/>
    <w:rsid w:val="004D0E32"/>
    <w:rsid w:val="004D126C"/>
    <w:rsid w:val="004D211F"/>
    <w:rsid w:val="004D275E"/>
    <w:rsid w:val="004D2881"/>
    <w:rsid w:val="004D3F6D"/>
    <w:rsid w:val="004D6D38"/>
    <w:rsid w:val="004E029C"/>
    <w:rsid w:val="004E1F72"/>
    <w:rsid w:val="004E29BA"/>
    <w:rsid w:val="004E2CF5"/>
    <w:rsid w:val="004E3726"/>
    <w:rsid w:val="004E399E"/>
    <w:rsid w:val="004E43B2"/>
    <w:rsid w:val="004E6428"/>
    <w:rsid w:val="004F0834"/>
    <w:rsid w:val="004F0CA7"/>
    <w:rsid w:val="004F16BB"/>
    <w:rsid w:val="004F51E6"/>
    <w:rsid w:val="004F558D"/>
    <w:rsid w:val="004F6C5C"/>
    <w:rsid w:val="0050046F"/>
    <w:rsid w:val="00501003"/>
    <w:rsid w:val="00501441"/>
    <w:rsid w:val="00503B9F"/>
    <w:rsid w:val="0050500B"/>
    <w:rsid w:val="00510526"/>
    <w:rsid w:val="0051165D"/>
    <w:rsid w:val="00512E6F"/>
    <w:rsid w:val="005138C2"/>
    <w:rsid w:val="005145B6"/>
    <w:rsid w:val="00514A1C"/>
    <w:rsid w:val="00515183"/>
    <w:rsid w:val="00516E25"/>
    <w:rsid w:val="0052054F"/>
    <w:rsid w:val="0052074B"/>
    <w:rsid w:val="0052206B"/>
    <w:rsid w:val="00522784"/>
    <w:rsid w:val="00523285"/>
    <w:rsid w:val="00525330"/>
    <w:rsid w:val="005256BF"/>
    <w:rsid w:val="005262BF"/>
    <w:rsid w:val="005301C0"/>
    <w:rsid w:val="00532676"/>
    <w:rsid w:val="00533C3E"/>
    <w:rsid w:val="005348C7"/>
    <w:rsid w:val="00534A25"/>
    <w:rsid w:val="005364C0"/>
    <w:rsid w:val="00536777"/>
    <w:rsid w:val="00540557"/>
    <w:rsid w:val="00542EB3"/>
    <w:rsid w:val="00543E8B"/>
    <w:rsid w:val="0054537E"/>
    <w:rsid w:val="00547066"/>
    <w:rsid w:val="0054731D"/>
    <w:rsid w:val="00550571"/>
    <w:rsid w:val="005507CB"/>
    <w:rsid w:val="00550A3A"/>
    <w:rsid w:val="00551251"/>
    <w:rsid w:val="0055410E"/>
    <w:rsid w:val="00555125"/>
    <w:rsid w:val="005560F4"/>
    <w:rsid w:val="00557AB7"/>
    <w:rsid w:val="005600A2"/>
    <w:rsid w:val="00560B74"/>
    <w:rsid w:val="00560E40"/>
    <w:rsid w:val="00560F2C"/>
    <w:rsid w:val="00561764"/>
    <w:rsid w:val="00562A07"/>
    <w:rsid w:val="00563DAF"/>
    <w:rsid w:val="00566507"/>
    <w:rsid w:val="005675E0"/>
    <w:rsid w:val="00570C4F"/>
    <w:rsid w:val="00570E87"/>
    <w:rsid w:val="005717FA"/>
    <w:rsid w:val="00571A45"/>
    <w:rsid w:val="005724AA"/>
    <w:rsid w:val="00573869"/>
    <w:rsid w:val="00573B28"/>
    <w:rsid w:val="00574D53"/>
    <w:rsid w:val="005750D8"/>
    <w:rsid w:val="005755A8"/>
    <w:rsid w:val="0057690B"/>
    <w:rsid w:val="00580124"/>
    <w:rsid w:val="005805E0"/>
    <w:rsid w:val="00580E3D"/>
    <w:rsid w:val="00580FCA"/>
    <w:rsid w:val="00582EFE"/>
    <w:rsid w:val="005834E3"/>
    <w:rsid w:val="005849AE"/>
    <w:rsid w:val="0058581C"/>
    <w:rsid w:val="00586D76"/>
    <w:rsid w:val="00587266"/>
    <w:rsid w:val="00593818"/>
    <w:rsid w:val="00593BDB"/>
    <w:rsid w:val="005967D6"/>
    <w:rsid w:val="005A040C"/>
    <w:rsid w:val="005A6C00"/>
    <w:rsid w:val="005A70BF"/>
    <w:rsid w:val="005A75F2"/>
    <w:rsid w:val="005B00C2"/>
    <w:rsid w:val="005B12D2"/>
    <w:rsid w:val="005B32A4"/>
    <w:rsid w:val="005B3CBE"/>
    <w:rsid w:val="005B51FF"/>
    <w:rsid w:val="005C0F64"/>
    <w:rsid w:val="005C123B"/>
    <w:rsid w:val="005C171A"/>
    <w:rsid w:val="005C2238"/>
    <w:rsid w:val="005C3424"/>
    <w:rsid w:val="005C3C23"/>
    <w:rsid w:val="005C4690"/>
    <w:rsid w:val="005C48A0"/>
    <w:rsid w:val="005C49C4"/>
    <w:rsid w:val="005C56AA"/>
    <w:rsid w:val="005D0C1C"/>
    <w:rsid w:val="005D0D08"/>
    <w:rsid w:val="005D1201"/>
    <w:rsid w:val="005D1248"/>
    <w:rsid w:val="005D1FC9"/>
    <w:rsid w:val="005D2213"/>
    <w:rsid w:val="005D3373"/>
    <w:rsid w:val="005D3CA8"/>
    <w:rsid w:val="005D44B1"/>
    <w:rsid w:val="005D4AF6"/>
    <w:rsid w:val="005D4B9B"/>
    <w:rsid w:val="005D50D1"/>
    <w:rsid w:val="005D549A"/>
    <w:rsid w:val="005D5950"/>
    <w:rsid w:val="005E077D"/>
    <w:rsid w:val="005E4FB4"/>
    <w:rsid w:val="005E65ED"/>
    <w:rsid w:val="005E72D9"/>
    <w:rsid w:val="005E7D5C"/>
    <w:rsid w:val="005F2817"/>
    <w:rsid w:val="005F3910"/>
    <w:rsid w:val="005F3F3E"/>
    <w:rsid w:val="005F4848"/>
    <w:rsid w:val="005F5C4C"/>
    <w:rsid w:val="005F5E09"/>
    <w:rsid w:val="005F618F"/>
    <w:rsid w:val="0060215D"/>
    <w:rsid w:val="006035CF"/>
    <w:rsid w:val="006039FF"/>
    <w:rsid w:val="006044A4"/>
    <w:rsid w:val="006057CF"/>
    <w:rsid w:val="00605C53"/>
    <w:rsid w:val="00606223"/>
    <w:rsid w:val="00612201"/>
    <w:rsid w:val="00612411"/>
    <w:rsid w:val="00613C9C"/>
    <w:rsid w:val="00613D44"/>
    <w:rsid w:val="00613E98"/>
    <w:rsid w:val="0061400A"/>
    <w:rsid w:val="00616850"/>
    <w:rsid w:val="00616D4A"/>
    <w:rsid w:val="00616F81"/>
    <w:rsid w:val="00617BC4"/>
    <w:rsid w:val="00620AA5"/>
    <w:rsid w:val="006219A1"/>
    <w:rsid w:val="00622EA1"/>
    <w:rsid w:val="00623158"/>
    <w:rsid w:val="00625041"/>
    <w:rsid w:val="00626303"/>
    <w:rsid w:val="00627271"/>
    <w:rsid w:val="006314CD"/>
    <w:rsid w:val="00631631"/>
    <w:rsid w:val="00634EEC"/>
    <w:rsid w:val="00634F30"/>
    <w:rsid w:val="006359F4"/>
    <w:rsid w:val="00636ABD"/>
    <w:rsid w:val="00640E9C"/>
    <w:rsid w:val="0064212A"/>
    <w:rsid w:val="00642E06"/>
    <w:rsid w:val="0064640F"/>
    <w:rsid w:val="00650789"/>
    <w:rsid w:val="0065166D"/>
    <w:rsid w:val="006519FC"/>
    <w:rsid w:val="006527F5"/>
    <w:rsid w:val="0065281F"/>
    <w:rsid w:val="00652DDE"/>
    <w:rsid w:val="00653221"/>
    <w:rsid w:val="00654B3D"/>
    <w:rsid w:val="00656B33"/>
    <w:rsid w:val="00660CD0"/>
    <w:rsid w:val="00661454"/>
    <w:rsid w:val="006618E9"/>
    <w:rsid w:val="00661DF2"/>
    <w:rsid w:val="00662A88"/>
    <w:rsid w:val="00663852"/>
    <w:rsid w:val="00663EE9"/>
    <w:rsid w:val="006651A2"/>
    <w:rsid w:val="0066538C"/>
    <w:rsid w:val="0066780E"/>
    <w:rsid w:val="006712BD"/>
    <w:rsid w:val="00671800"/>
    <w:rsid w:val="00675DA2"/>
    <w:rsid w:val="00675E75"/>
    <w:rsid w:val="00676B1F"/>
    <w:rsid w:val="00680908"/>
    <w:rsid w:val="006809BF"/>
    <w:rsid w:val="006811AA"/>
    <w:rsid w:val="00681EBA"/>
    <w:rsid w:val="00684378"/>
    <w:rsid w:val="00684C78"/>
    <w:rsid w:val="0069199C"/>
    <w:rsid w:val="00691F11"/>
    <w:rsid w:val="00694641"/>
    <w:rsid w:val="006957FD"/>
    <w:rsid w:val="00695B73"/>
    <w:rsid w:val="00695E74"/>
    <w:rsid w:val="0069619F"/>
    <w:rsid w:val="006972AF"/>
    <w:rsid w:val="006A2E07"/>
    <w:rsid w:val="006A3E8F"/>
    <w:rsid w:val="006A4557"/>
    <w:rsid w:val="006A48D7"/>
    <w:rsid w:val="006A4D06"/>
    <w:rsid w:val="006A5F42"/>
    <w:rsid w:val="006A66EE"/>
    <w:rsid w:val="006A7063"/>
    <w:rsid w:val="006B2F29"/>
    <w:rsid w:val="006B5923"/>
    <w:rsid w:val="006B647A"/>
    <w:rsid w:val="006B7401"/>
    <w:rsid w:val="006B7635"/>
    <w:rsid w:val="006C0063"/>
    <w:rsid w:val="006C2288"/>
    <w:rsid w:val="006C488D"/>
    <w:rsid w:val="006C5049"/>
    <w:rsid w:val="006C7862"/>
    <w:rsid w:val="006D0D90"/>
    <w:rsid w:val="006D2EE3"/>
    <w:rsid w:val="006D743F"/>
    <w:rsid w:val="006E2392"/>
    <w:rsid w:val="006E2A84"/>
    <w:rsid w:val="006E2C18"/>
    <w:rsid w:val="006E42C9"/>
    <w:rsid w:val="006E7D19"/>
    <w:rsid w:val="006F2B75"/>
    <w:rsid w:val="006F53D7"/>
    <w:rsid w:val="006F64EA"/>
    <w:rsid w:val="006F6B51"/>
    <w:rsid w:val="006F7040"/>
    <w:rsid w:val="006F7047"/>
    <w:rsid w:val="006F71D9"/>
    <w:rsid w:val="006F7C11"/>
    <w:rsid w:val="007011D8"/>
    <w:rsid w:val="007016A0"/>
    <w:rsid w:val="00701734"/>
    <w:rsid w:val="00701A90"/>
    <w:rsid w:val="00703998"/>
    <w:rsid w:val="007043DB"/>
    <w:rsid w:val="00704FB1"/>
    <w:rsid w:val="00705549"/>
    <w:rsid w:val="00707B75"/>
    <w:rsid w:val="00710358"/>
    <w:rsid w:val="00715F79"/>
    <w:rsid w:val="00716962"/>
    <w:rsid w:val="00723512"/>
    <w:rsid w:val="00724482"/>
    <w:rsid w:val="00724FB7"/>
    <w:rsid w:val="0072526D"/>
    <w:rsid w:val="00726992"/>
    <w:rsid w:val="0072709B"/>
    <w:rsid w:val="0073254C"/>
    <w:rsid w:val="00733098"/>
    <w:rsid w:val="00734704"/>
    <w:rsid w:val="007355E4"/>
    <w:rsid w:val="00737A91"/>
    <w:rsid w:val="00740CB9"/>
    <w:rsid w:val="0074141E"/>
    <w:rsid w:val="00741FF6"/>
    <w:rsid w:val="00744B10"/>
    <w:rsid w:val="00746296"/>
    <w:rsid w:val="00747CBF"/>
    <w:rsid w:val="0075310C"/>
    <w:rsid w:val="00753A87"/>
    <w:rsid w:val="00757423"/>
    <w:rsid w:val="00757D6E"/>
    <w:rsid w:val="0076009D"/>
    <w:rsid w:val="0076190B"/>
    <w:rsid w:val="00762DC2"/>
    <w:rsid w:val="00762E46"/>
    <w:rsid w:val="007644C4"/>
    <w:rsid w:val="00764D90"/>
    <w:rsid w:val="00764FDB"/>
    <w:rsid w:val="00767FAF"/>
    <w:rsid w:val="00770E3E"/>
    <w:rsid w:val="007712F1"/>
    <w:rsid w:val="007719FC"/>
    <w:rsid w:val="00772242"/>
    <w:rsid w:val="00772874"/>
    <w:rsid w:val="00773CFD"/>
    <w:rsid w:val="00780372"/>
    <w:rsid w:val="00783B91"/>
    <w:rsid w:val="007842F0"/>
    <w:rsid w:val="00786001"/>
    <w:rsid w:val="00787A38"/>
    <w:rsid w:val="007918DB"/>
    <w:rsid w:val="00792D61"/>
    <w:rsid w:val="00794328"/>
    <w:rsid w:val="00797573"/>
    <w:rsid w:val="00797790"/>
    <w:rsid w:val="00797B99"/>
    <w:rsid w:val="007A08E9"/>
    <w:rsid w:val="007A14AE"/>
    <w:rsid w:val="007A17AC"/>
    <w:rsid w:val="007A3B01"/>
    <w:rsid w:val="007A5E71"/>
    <w:rsid w:val="007A669E"/>
    <w:rsid w:val="007A7AB3"/>
    <w:rsid w:val="007B253A"/>
    <w:rsid w:val="007B5A94"/>
    <w:rsid w:val="007B6721"/>
    <w:rsid w:val="007B7C21"/>
    <w:rsid w:val="007B7C33"/>
    <w:rsid w:val="007C39C6"/>
    <w:rsid w:val="007C56F5"/>
    <w:rsid w:val="007C7C8B"/>
    <w:rsid w:val="007D01EC"/>
    <w:rsid w:val="007D201C"/>
    <w:rsid w:val="007D23FA"/>
    <w:rsid w:val="007D3E60"/>
    <w:rsid w:val="007D66CB"/>
    <w:rsid w:val="007D7581"/>
    <w:rsid w:val="007E13C7"/>
    <w:rsid w:val="007E231F"/>
    <w:rsid w:val="007E2498"/>
    <w:rsid w:val="007E2ADA"/>
    <w:rsid w:val="007E4485"/>
    <w:rsid w:val="007E4733"/>
    <w:rsid w:val="007E57D4"/>
    <w:rsid w:val="007E6534"/>
    <w:rsid w:val="007E6F0E"/>
    <w:rsid w:val="007E7CEB"/>
    <w:rsid w:val="007E7DCF"/>
    <w:rsid w:val="007F1756"/>
    <w:rsid w:val="007F1A31"/>
    <w:rsid w:val="007F78B6"/>
    <w:rsid w:val="00800B61"/>
    <w:rsid w:val="00800FB6"/>
    <w:rsid w:val="00802B24"/>
    <w:rsid w:val="008030C9"/>
    <w:rsid w:val="008032B6"/>
    <w:rsid w:val="00804B8B"/>
    <w:rsid w:val="008057E4"/>
    <w:rsid w:val="00806DB0"/>
    <w:rsid w:val="00807782"/>
    <w:rsid w:val="00810AFE"/>
    <w:rsid w:val="00811DD3"/>
    <w:rsid w:val="00812250"/>
    <w:rsid w:val="0081228F"/>
    <w:rsid w:val="0081361F"/>
    <w:rsid w:val="00813E30"/>
    <w:rsid w:val="008148BC"/>
    <w:rsid w:val="00820ADB"/>
    <w:rsid w:val="00820F38"/>
    <w:rsid w:val="00822B7C"/>
    <w:rsid w:val="00822B93"/>
    <w:rsid w:val="008261B8"/>
    <w:rsid w:val="00826454"/>
    <w:rsid w:val="00826738"/>
    <w:rsid w:val="00826C44"/>
    <w:rsid w:val="00827880"/>
    <w:rsid w:val="00830CB5"/>
    <w:rsid w:val="008332F5"/>
    <w:rsid w:val="00833578"/>
    <w:rsid w:val="00836F58"/>
    <w:rsid w:val="00840B21"/>
    <w:rsid w:val="00840DEB"/>
    <w:rsid w:val="00841B4A"/>
    <w:rsid w:val="008421AC"/>
    <w:rsid w:val="00843AF4"/>
    <w:rsid w:val="00845B4D"/>
    <w:rsid w:val="008466C6"/>
    <w:rsid w:val="00850876"/>
    <w:rsid w:val="00850D21"/>
    <w:rsid w:val="00850E0B"/>
    <w:rsid w:val="00852488"/>
    <w:rsid w:val="008549BC"/>
    <w:rsid w:val="00856ADF"/>
    <w:rsid w:val="00860A53"/>
    <w:rsid w:val="00860D52"/>
    <w:rsid w:val="008632FB"/>
    <w:rsid w:val="00864A99"/>
    <w:rsid w:val="00864F00"/>
    <w:rsid w:val="00865C88"/>
    <w:rsid w:val="0086694B"/>
    <w:rsid w:val="00867C7A"/>
    <w:rsid w:val="00872335"/>
    <w:rsid w:val="00875968"/>
    <w:rsid w:val="008763C3"/>
    <w:rsid w:val="00877DC3"/>
    <w:rsid w:val="00877DC6"/>
    <w:rsid w:val="00880925"/>
    <w:rsid w:val="00880BDB"/>
    <w:rsid w:val="008832B4"/>
    <w:rsid w:val="00883363"/>
    <w:rsid w:val="00883B77"/>
    <w:rsid w:val="00884EF5"/>
    <w:rsid w:val="008850F8"/>
    <w:rsid w:val="008853C9"/>
    <w:rsid w:val="00885557"/>
    <w:rsid w:val="00886FE6"/>
    <w:rsid w:val="00893748"/>
    <w:rsid w:val="00893BD2"/>
    <w:rsid w:val="00893CF8"/>
    <w:rsid w:val="00895509"/>
    <w:rsid w:val="00896860"/>
    <w:rsid w:val="0089737F"/>
    <w:rsid w:val="0089756A"/>
    <w:rsid w:val="008976B6"/>
    <w:rsid w:val="00897804"/>
    <w:rsid w:val="008978FF"/>
    <w:rsid w:val="008A0927"/>
    <w:rsid w:val="008A516D"/>
    <w:rsid w:val="008A56B4"/>
    <w:rsid w:val="008A6FF2"/>
    <w:rsid w:val="008A739E"/>
    <w:rsid w:val="008A7665"/>
    <w:rsid w:val="008A79A9"/>
    <w:rsid w:val="008B0838"/>
    <w:rsid w:val="008B203E"/>
    <w:rsid w:val="008B2B55"/>
    <w:rsid w:val="008B515B"/>
    <w:rsid w:val="008B59D0"/>
    <w:rsid w:val="008B753A"/>
    <w:rsid w:val="008B7BA9"/>
    <w:rsid w:val="008C0B3A"/>
    <w:rsid w:val="008C2F8B"/>
    <w:rsid w:val="008C4233"/>
    <w:rsid w:val="008C594D"/>
    <w:rsid w:val="008C7F79"/>
    <w:rsid w:val="008D07A4"/>
    <w:rsid w:val="008D0A06"/>
    <w:rsid w:val="008D0E20"/>
    <w:rsid w:val="008D532F"/>
    <w:rsid w:val="008D664D"/>
    <w:rsid w:val="008D67A1"/>
    <w:rsid w:val="008D67A9"/>
    <w:rsid w:val="008D6CDE"/>
    <w:rsid w:val="008D75B7"/>
    <w:rsid w:val="008D75C6"/>
    <w:rsid w:val="008E0844"/>
    <w:rsid w:val="008E0861"/>
    <w:rsid w:val="008E14C5"/>
    <w:rsid w:val="008E1EDF"/>
    <w:rsid w:val="008E27E0"/>
    <w:rsid w:val="008E550D"/>
    <w:rsid w:val="008E5732"/>
    <w:rsid w:val="008F1281"/>
    <w:rsid w:val="008F1532"/>
    <w:rsid w:val="008F450E"/>
    <w:rsid w:val="008F581B"/>
    <w:rsid w:val="008F5A06"/>
    <w:rsid w:val="008F62C3"/>
    <w:rsid w:val="008F6DC0"/>
    <w:rsid w:val="008F7090"/>
    <w:rsid w:val="008F76B8"/>
    <w:rsid w:val="008F7D9A"/>
    <w:rsid w:val="0090051E"/>
    <w:rsid w:val="00900833"/>
    <w:rsid w:val="009054D4"/>
    <w:rsid w:val="0090633B"/>
    <w:rsid w:val="009107A7"/>
    <w:rsid w:val="00912004"/>
    <w:rsid w:val="009123D2"/>
    <w:rsid w:val="00913E2B"/>
    <w:rsid w:val="00914465"/>
    <w:rsid w:val="0091579B"/>
    <w:rsid w:val="009178B5"/>
    <w:rsid w:val="00921C7B"/>
    <w:rsid w:val="009231B4"/>
    <w:rsid w:val="009233D0"/>
    <w:rsid w:val="009243DA"/>
    <w:rsid w:val="00924F83"/>
    <w:rsid w:val="0092700E"/>
    <w:rsid w:val="009279DB"/>
    <w:rsid w:val="0093285D"/>
    <w:rsid w:val="009334DA"/>
    <w:rsid w:val="0093380E"/>
    <w:rsid w:val="00933D94"/>
    <w:rsid w:val="00934690"/>
    <w:rsid w:val="00936559"/>
    <w:rsid w:val="0093738A"/>
    <w:rsid w:val="00937647"/>
    <w:rsid w:val="009377E9"/>
    <w:rsid w:val="009378B1"/>
    <w:rsid w:val="00940596"/>
    <w:rsid w:val="0094154A"/>
    <w:rsid w:val="00941945"/>
    <w:rsid w:val="00941A57"/>
    <w:rsid w:val="00941C59"/>
    <w:rsid w:val="00941D40"/>
    <w:rsid w:val="00942B3D"/>
    <w:rsid w:val="009453EB"/>
    <w:rsid w:val="00945484"/>
    <w:rsid w:val="00946EBE"/>
    <w:rsid w:val="00950F19"/>
    <w:rsid w:val="009514C8"/>
    <w:rsid w:val="00951F22"/>
    <w:rsid w:val="00952AC2"/>
    <w:rsid w:val="009538DA"/>
    <w:rsid w:val="009538E6"/>
    <w:rsid w:val="00954443"/>
    <w:rsid w:val="00955D98"/>
    <w:rsid w:val="00960124"/>
    <w:rsid w:val="00960CDA"/>
    <w:rsid w:val="00961C8F"/>
    <w:rsid w:val="00964249"/>
    <w:rsid w:val="00964820"/>
    <w:rsid w:val="00964BB0"/>
    <w:rsid w:val="00966D15"/>
    <w:rsid w:val="00967739"/>
    <w:rsid w:val="00967E94"/>
    <w:rsid w:val="009709AC"/>
    <w:rsid w:val="009717E7"/>
    <w:rsid w:val="009724EB"/>
    <w:rsid w:val="00975647"/>
    <w:rsid w:val="00976C7C"/>
    <w:rsid w:val="00977A1D"/>
    <w:rsid w:val="00977CAF"/>
    <w:rsid w:val="009800BB"/>
    <w:rsid w:val="00981314"/>
    <w:rsid w:val="0098202E"/>
    <w:rsid w:val="009860E1"/>
    <w:rsid w:val="009861A0"/>
    <w:rsid w:val="0099133F"/>
    <w:rsid w:val="00991FE2"/>
    <w:rsid w:val="00994C63"/>
    <w:rsid w:val="009950B5"/>
    <w:rsid w:val="00996BC3"/>
    <w:rsid w:val="009A0CC2"/>
    <w:rsid w:val="009A3E6A"/>
    <w:rsid w:val="009A44F0"/>
    <w:rsid w:val="009A4EE2"/>
    <w:rsid w:val="009A74D3"/>
    <w:rsid w:val="009B03FC"/>
    <w:rsid w:val="009B2E8C"/>
    <w:rsid w:val="009B3FEB"/>
    <w:rsid w:val="009B7802"/>
    <w:rsid w:val="009B7A92"/>
    <w:rsid w:val="009C16A0"/>
    <w:rsid w:val="009C3838"/>
    <w:rsid w:val="009C5C11"/>
    <w:rsid w:val="009C67CC"/>
    <w:rsid w:val="009D047B"/>
    <w:rsid w:val="009D17FB"/>
    <w:rsid w:val="009D182D"/>
    <w:rsid w:val="009D2001"/>
    <w:rsid w:val="009D7CFC"/>
    <w:rsid w:val="009E3D76"/>
    <w:rsid w:val="009E3DBF"/>
    <w:rsid w:val="009E464F"/>
    <w:rsid w:val="009E6B04"/>
    <w:rsid w:val="009E6FDF"/>
    <w:rsid w:val="009E7B12"/>
    <w:rsid w:val="009F0703"/>
    <w:rsid w:val="009F3D9E"/>
    <w:rsid w:val="009F51D9"/>
    <w:rsid w:val="00A001BE"/>
    <w:rsid w:val="00A00ECA"/>
    <w:rsid w:val="00A0129C"/>
    <w:rsid w:val="00A01EF3"/>
    <w:rsid w:val="00A02136"/>
    <w:rsid w:val="00A02299"/>
    <w:rsid w:val="00A0389B"/>
    <w:rsid w:val="00A04222"/>
    <w:rsid w:val="00A05B09"/>
    <w:rsid w:val="00A05CA5"/>
    <w:rsid w:val="00A100F9"/>
    <w:rsid w:val="00A10B23"/>
    <w:rsid w:val="00A117C9"/>
    <w:rsid w:val="00A1196C"/>
    <w:rsid w:val="00A11B10"/>
    <w:rsid w:val="00A13BBB"/>
    <w:rsid w:val="00A15A1F"/>
    <w:rsid w:val="00A15FD1"/>
    <w:rsid w:val="00A16396"/>
    <w:rsid w:val="00A16587"/>
    <w:rsid w:val="00A169AA"/>
    <w:rsid w:val="00A17B6A"/>
    <w:rsid w:val="00A20F13"/>
    <w:rsid w:val="00A2366D"/>
    <w:rsid w:val="00A23F49"/>
    <w:rsid w:val="00A268F4"/>
    <w:rsid w:val="00A27E4D"/>
    <w:rsid w:val="00A30730"/>
    <w:rsid w:val="00A31716"/>
    <w:rsid w:val="00A32F7D"/>
    <w:rsid w:val="00A33A5B"/>
    <w:rsid w:val="00A33BEE"/>
    <w:rsid w:val="00A3409E"/>
    <w:rsid w:val="00A36118"/>
    <w:rsid w:val="00A368B3"/>
    <w:rsid w:val="00A40076"/>
    <w:rsid w:val="00A419B0"/>
    <w:rsid w:val="00A419E6"/>
    <w:rsid w:val="00A42B75"/>
    <w:rsid w:val="00A43198"/>
    <w:rsid w:val="00A4486D"/>
    <w:rsid w:val="00A4486E"/>
    <w:rsid w:val="00A460DA"/>
    <w:rsid w:val="00A4618A"/>
    <w:rsid w:val="00A47675"/>
    <w:rsid w:val="00A50C04"/>
    <w:rsid w:val="00A52051"/>
    <w:rsid w:val="00A52479"/>
    <w:rsid w:val="00A536B2"/>
    <w:rsid w:val="00A56E1A"/>
    <w:rsid w:val="00A6227F"/>
    <w:rsid w:val="00A633A3"/>
    <w:rsid w:val="00A6364B"/>
    <w:rsid w:val="00A637A0"/>
    <w:rsid w:val="00A65144"/>
    <w:rsid w:val="00A65E1E"/>
    <w:rsid w:val="00A65F3F"/>
    <w:rsid w:val="00A66B69"/>
    <w:rsid w:val="00A70999"/>
    <w:rsid w:val="00A71C6F"/>
    <w:rsid w:val="00A727A4"/>
    <w:rsid w:val="00A72CC3"/>
    <w:rsid w:val="00A752C9"/>
    <w:rsid w:val="00A76F61"/>
    <w:rsid w:val="00A80041"/>
    <w:rsid w:val="00A82C2C"/>
    <w:rsid w:val="00A83A6B"/>
    <w:rsid w:val="00A83EEA"/>
    <w:rsid w:val="00A83F81"/>
    <w:rsid w:val="00A859F7"/>
    <w:rsid w:val="00A86048"/>
    <w:rsid w:val="00A91771"/>
    <w:rsid w:val="00A9216D"/>
    <w:rsid w:val="00A92323"/>
    <w:rsid w:val="00A92901"/>
    <w:rsid w:val="00A9327C"/>
    <w:rsid w:val="00A9329B"/>
    <w:rsid w:val="00A934D6"/>
    <w:rsid w:val="00A947AD"/>
    <w:rsid w:val="00A95354"/>
    <w:rsid w:val="00A9644E"/>
    <w:rsid w:val="00A97113"/>
    <w:rsid w:val="00A97EE8"/>
    <w:rsid w:val="00AA03B9"/>
    <w:rsid w:val="00AA056D"/>
    <w:rsid w:val="00AA1662"/>
    <w:rsid w:val="00AA1A7B"/>
    <w:rsid w:val="00AA2560"/>
    <w:rsid w:val="00AA3C4E"/>
    <w:rsid w:val="00AA59A9"/>
    <w:rsid w:val="00AA633A"/>
    <w:rsid w:val="00AB0228"/>
    <w:rsid w:val="00AB0822"/>
    <w:rsid w:val="00AB2B5E"/>
    <w:rsid w:val="00AB327B"/>
    <w:rsid w:val="00AB527A"/>
    <w:rsid w:val="00AB5758"/>
    <w:rsid w:val="00AB7AA3"/>
    <w:rsid w:val="00AC00ED"/>
    <w:rsid w:val="00AC2234"/>
    <w:rsid w:val="00AC231B"/>
    <w:rsid w:val="00AC3BA9"/>
    <w:rsid w:val="00AC3F40"/>
    <w:rsid w:val="00AC5120"/>
    <w:rsid w:val="00AC577D"/>
    <w:rsid w:val="00AC5890"/>
    <w:rsid w:val="00AC7C46"/>
    <w:rsid w:val="00AD2FBB"/>
    <w:rsid w:val="00AD329D"/>
    <w:rsid w:val="00AD4146"/>
    <w:rsid w:val="00AD476B"/>
    <w:rsid w:val="00AD4AEB"/>
    <w:rsid w:val="00AD5002"/>
    <w:rsid w:val="00AD60A6"/>
    <w:rsid w:val="00AD6E40"/>
    <w:rsid w:val="00AD6F40"/>
    <w:rsid w:val="00AD7B0D"/>
    <w:rsid w:val="00AE0201"/>
    <w:rsid w:val="00AE12AA"/>
    <w:rsid w:val="00AE25C4"/>
    <w:rsid w:val="00AE2CF9"/>
    <w:rsid w:val="00AE3266"/>
    <w:rsid w:val="00AE4069"/>
    <w:rsid w:val="00AE4AF9"/>
    <w:rsid w:val="00AE5B6E"/>
    <w:rsid w:val="00AF372B"/>
    <w:rsid w:val="00AF4B29"/>
    <w:rsid w:val="00AF4D53"/>
    <w:rsid w:val="00AF58B4"/>
    <w:rsid w:val="00AF5D28"/>
    <w:rsid w:val="00B0116A"/>
    <w:rsid w:val="00B01C71"/>
    <w:rsid w:val="00B026C1"/>
    <w:rsid w:val="00B02F92"/>
    <w:rsid w:val="00B035FC"/>
    <w:rsid w:val="00B06A49"/>
    <w:rsid w:val="00B105D7"/>
    <w:rsid w:val="00B10DFD"/>
    <w:rsid w:val="00B116C6"/>
    <w:rsid w:val="00B12D58"/>
    <w:rsid w:val="00B13F20"/>
    <w:rsid w:val="00B1432B"/>
    <w:rsid w:val="00B15690"/>
    <w:rsid w:val="00B161A2"/>
    <w:rsid w:val="00B16742"/>
    <w:rsid w:val="00B203FC"/>
    <w:rsid w:val="00B21E41"/>
    <w:rsid w:val="00B22295"/>
    <w:rsid w:val="00B2243A"/>
    <w:rsid w:val="00B22CD0"/>
    <w:rsid w:val="00B24CA4"/>
    <w:rsid w:val="00B256F8"/>
    <w:rsid w:val="00B26293"/>
    <w:rsid w:val="00B26356"/>
    <w:rsid w:val="00B2673E"/>
    <w:rsid w:val="00B26AC7"/>
    <w:rsid w:val="00B30469"/>
    <w:rsid w:val="00B30FA5"/>
    <w:rsid w:val="00B31762"/>
    <w:rsid w:val="00B32427"/>
    <w:rsid w:val="00B35EE7"/>
    <w:rsid w:val="00B37FB5"/>
    <w:rsid w:val="00B41284"/>
    <w:rsid w:val="00B41304"/>
    <w:rsid w:val="00B41C0D"/>
    <w:rsid w:val="00B42BBA"/>
    <w:rsid w:val="00B45FC2"/>
    <w:rsid w:val="00B46571"/>
    <w:rsid w:val="00B470CB"/>
    <w:rsid w:val="00B53C33"/>
    <w:rsid w:val="00B556BB"/>
    <w:rsid w:val="00B55912"/>
    <w:rsid w:val="00B55BDE"/>
    <w:rsid w:val="00B57572"/>
    <w:rsid w:val="00B612A9"/>
    <w:rsid w:val="00B61A44"/>
    <w:rsid w:val="00B62AB7"/>
    <w:rsid w:val="00B63B3D"/>
    <w:rsid w:val="00B6454F"/>
    <w:rsid w:val="00B66D98"/>
    <w:rsid w:val="00B67E07"/>
    <w:rsid w:val="00B707E8"/>
    <w:rsid w:val="00B7091E"/>
    <w:rsid w:val="00B71F47"/>
    <w:rsid w:val="00B724A9"/>
    <w:rsid w:val="00B7505C"/>
    <w:rsid w:val="00B768E9"/>
    <w:rsid w:val="00B77B98"/>
    <w:rsid w:val="00B82D3F"/>
    <w:rsid w:val="00B82E05"/>
    <w:rsid w:val="00B838E6"/>
    <w:rsid w:val="00B83C2D"/>
    <w:rsid w:val="00B8417E"/>
    <w:rsid w:val="00B8505B"/>
    <w:rsid w:val="00B867D0"/>
    <w:rsid w:val="00B86E7B"/>
    <w:rsid w:val="00B86E88"/>
    <w:rsid w:val="00B915B9"/>
    <w:rsid w:val="00B91F8D"/>
    <w:rsid w:val="00B92732"/>
    <w:rsid w:val="00B92A99"/>
    <w:rsid w:val="00B930D9"/>
    <w:rsid w:val="00B96EF6"/>
    <w:rsid w:val="00BA0383"/>
    <w:rsid w:val="00BA050C"/>
    <w:rsid w:val="00BA2426"/>
    <w:rsid w:val="00BA7105"/>
    <w:rsid w:val="00BB01A6"/>
    <w:rsid w:val="00BB1CD1"/>
    <w:rsid w:val="00BB1F89"/>
    <w:rsid w:val="00BB2E06"/>
    <w:rsid w:val="00BB46FD"/>
    <w:rsid w:val="00BB54AB"/>
    <w:rsid w:val="00BC1785"/>
    <w:rsid w:val="00BC262A"/>
    <w:rsid w:val="00BC2997"/>
    <w:rsid w:val="00BC543F"/>
    <w:rsid w:val="00BC56AB"/>
    <w:rsid w:val="00BC7796"/>
    <w:rsid w:val="00BC7FB3"/>
    <w:rsid w:val="00BD058B"/>
    <w:rsid w:val="00BD1BA0"/>
    <w:rsid w:val="00BD1EE7"/>
    <w:rsid w:val="00BD233F"/>
    <w:rsid w:val="00BD4DC0"/>
    <w:rsid w:val="00BD57B3"/>
    <w:rsid w:val="00BD6E6B"/>
    <w:rsid w:val="00BD78B0"/>
    <w:rsid w:val="00BE2B3F"/>
    <w:rsid w:val="00BF412E"/>
    <w:rsid w:val="00BF480D"/>
    <w:rsid w:val="00BF4C83"/>
    <w:rsid w:val="00BF5FDF"/>
    <w:rsid w:val="00BF7210"/>
    <w:rsid w:val="00C010DD"/>
    <w:rsid w:val="00C01275"/>
    <w:rsid w:val="00C016A0"/>
    <w:rsid w:val="00C04C32"/>
    <w:rsid w:val="00C06D06"/>
    <w:rsid w:val="00C0713D"/>
    <w:rsid w:val="00C10CD4"/>
    <w:rsid w:val="00C11B57"/>
    <w:rsid w:val="00C13165"/>
    <w:rsid w:val="00C150DE"/>
    <w:rsid w:val="00C15B9B"/>
    <w:rsid w:val="00C20657"/>
    <w:rsid w:val="00C20BDE"/>
    <w:rsid w:val="00C210AE"/>
    <w:rsid w:val="00C24516"/>
    <w:rsid w:val="00C2555B"/>
    <w:rsid w:val="00C255D4"/>
    <w:rsid w:val="00C2707B"/>
    <w:rsid w:val="00C27F88"/>
    <w:rsid w:val="00C303CA"/>
    <w:rsid w:val="00C30F63"/>
    <w:rsid w:val="00C31DC7"/>
    <w:rsid w:val="00C31E57"/>
    <w:rsid w:val="00C32DFB"/>
    <w:rsid w:val="00C334E3"/>
    <w:rsid w:val="00C33ACB"/>
    <w:rsid w:val="00C3656A"/>
    <w:rsid w:val="00C37747"/>
    <w:rsid w:val="00C41E8E"/>
    <w:rsid w:val="00C4263F"/>
    <w:rsid w:val="00C43036"/>
    <w:rsid w:val="00C43CB8"/>
    <w:rsid w:val="00C4422F"/>
    <w:rsid w:val="00C452C5"/>
    <w:rsid w:val="00C468FF"/>
    <w:rsid w:val="00C469B6"/>
    <w:rsid w:val="00C50034"/>
    <w:rsid w:val="00C50D10"/>
    <w:rsid w:val="00C524C4"/>
    <w:rsid w:val="00C52D33"/>
    <w:rsid w:val="00C570D0"/>
    <w:rsid w:val="00C62528"/>
    <w:rsid w:val="00C62EB0"/>
    <w:rsid w:val="00C64B89"/>
    <w:rsid w:val="00C66A51"/>
    <w:rsid w:val="00C66EEC"/>
    <w:rsid w:val="00C67EB9"/>
    <w:rsid w:val="00C7167A"/>
    <w:rsid w:val="00C71BFE"/>
    <w:rsid w:val="00C73517"/>
    <w:rsid w:val="00C738F7"/>
    <w:rsid w:val="00C73FEC"/>
    <w:rsid w:val="00C7424E"/>
    <w:rsid w:val="00C76D4A"/>
    <w:rsid w:val="00C80A23"/>
    <w:rsid w:val="00C82EBA"/>
    <w:rsid w:val="00C8335A"/>
    <w:rsid w:val="00C834DB"/>
    <w:rsid w:val="00C841E6"/>
    <w:rsid w:val="00C851BA"/>
    <w:rsid w:val="00C874C3"/>
    <w:rsid w:val="00C90265"/>
    <w:rsid w:val="00C9046F"/>
    <w:rsid w:val="00C905E1"/>
    <w:rsid w:val="00C909E1"/>
    <w:rsid w:val="00C91346"/>
    <w:rsid w:val="00C931E2"/>
    <w:rsid w:val="00C938E1"/>
    <w:rsid w:val="00C955AA"/>
    <w:rsid w:val="00C96210"/>
    <w:rsid w:val="00C973D4"/>
    <w:rsid w:val="00CA3FBD"/>
    <w:rsid w:val="00CA50D9"/>
    <w:rsid w:val="00CA67A0"/>
    <w:rsid w:val="00CB1853"/>
    <w:rsid w:val="00CB2B92"/>
    <w:rsid w:val="00CB2DD5"/>
    <w:rsid w:val="00CB3E26"/>
    <w:rsid w:val="00CB53E5"/>
    <w:rsid w:val="00CC027C"/>
    <w:rsid w:val="00CC271B"/>
    <w:rsid w:val="00CC2ED3"/>
    <w:rsid w:val="00CC47D3"/>
    <w:rsid w:val="00CC6DBF"/>
    <w:rsid w:val="00CC6F5D"/>
    <w:rsid w:val="00CD1E64"/>
    <w:rsid w:val="00CD33A1"/>
    <w:rsid w:val="00CD4E95"/>
    <w:rsid w:val="00CE12DE"/>
    <w:rsid w:val="00CE47DE"/>
    <w:rsid w:val="00CE5B95"/>
    <w:rsid w:val="00CE63FA"/>
    <w:rsid w:val="00CE6F3F"/>
    <w:rsid w:val="00CF02BC"/>
    <w:rsid w:val="00CF2F33"/>
    <w:rsid w:val="00CF39EF"/>
    <w:rsid w:val="00CF4905"/>
    <w:rsid w:val="00CF52F8"/>
    <w:rsid w:val="00CF62A0"/>
    <w:rsid w:val="00CF7932"/>
    <w:rsid w:val="00D002CE"/>
    <w:rsid w:val="00D01151"/>
    <w:rsid w:val="00D01811"/>
    <w:rsid w:val="00D02028"/>
    <w:rsid w:val="00D024FF"/>
    <w:rsid w:val="00D03556"/>
    <w:rsid w:val="00D04057"/>
    <w:rsid w:val="00D048B4"/>
    <w:rsid w:val="00D0578D"/>
    <w:rsid w:val="00D0732B"/>
    <w:rsid w:val="00D108BE"/>
    <w:rsid w:val="00D11348"/>
    <w:rsid w:val="00D155DF"/>
    <w:rsid w:val="00D22987"/>
    <w:rsid w:val="00D24805"/>
    <w:rsid w:val="00D2511A"/>
    <w:rsid w:val="00D32C80"/>
    <w:rsid w:val="00D32EF5"/>
    <w:rsid w:val="00D3469D"/>
    <w:rsid w:val="00D34964"/>
    <w:rsid w:val="00D34C03"/>
    <w:rsid w:val="00D34E3F"/>
    <w:rsid w:val="00D35562"/>
    <w:rsid w:val="00D35C16"/>
    <w:rsid w:val="00D363C8"/>
    <w:rsid w:val="00D37E82"/>
    <w:rsid w:val="00D409F4"/>
    <w:rsid w:val="00D4131F"/>
    <w:rsid w:val="00D41A21"/>
    <w:rsid w:val="00D41E6A"/>
    <w:rsid w:val="00D42700"/>
    <w:rsid w:val="00D45120"/>
    <w:rsid w:val="00D46A6A"/>
    <w:rsid w:val="00D46FCF"/>
    <w:rsid w:val="00D47665"/>
    <w:rsid w:val="00D47732"/>
    <w:rsid w:val="00D47835"/>
    <w:rsid w:val="00D51A66"/>
    <w:rsid w:val="00D52953"/>
    <w:rsid w:val="00D53DD3"/>
    <w:rsid w:val="00D54812"/>
    <w:rsid w:val="00D54CF2"/>
    <w:rsid w:val="00D55B4F"/>
    <w:rsid w:val="00D55CD5"/>
    <w:rsid w:val="00D5694E"/>
    <w:rsid w:val="00D57990"/>
    <w:rsid w:val="00D579A6"/>
    <w:rsid w:val="00D6042E"/>
    <w:rsid w:val="00D61503"/>
    <w:rsid w:val="00D6212E"/>
    <w:rsid w:val="00D65EAC"/>
    <w:rsid w:val="00D65F2E"/>
    <w:rsid w:val="00D70F6F"/>
    <w:rsid w:val="00D745E9"/>
    <w:rsid w:val="00D7646B"/>
    <w:rsid w:val="00D8022B"/>
    <w:rsid w:val="00D80BF3"/>
    <w:rsid w:val="00D81CDF"/>
    <w:rsid w:val="00D82826"/>
    <w:rsid w:val="00D8284D"/>
    <w:rsid w:val="00D82ECC"/>
    <w:rsid w:val="00D8701D"/>
    <w:rsid w:val="00D87645"/>
    <w:rsid w:val="00D915BE"/>
    <w:rsid w:val="00D91FE5"/>
    <w:rsid w:val="00D9326E"/>
    <w:rsid w:val="00D93275"/>
    <w:rsid w:val="00D9394E"/>
    <w:rsid w:val="00D947EF"/>
    <w:rsid w:val="00D95FA5"/>
    <w:rsid w:val="00D968E2"/>
    <w:rsid w:val="00D96E7A"/>
    <w:rsid w:val="00D9714E"/>
    <w:rsid w:val="00DA4005"/>
    <w:rsid w:val="00DA5699"/>
    <w:rsid w:val="00DA5DA7"/>
    <w:rsid w:val="00DB0A5B"/>
    <w:rsid w:val="00DB0F9C"/>
    <w:rsid w:val="00DB2080"/>
    <w:rsid w:val="00DB39AF"/>
    <w:rsid w:val="00DB4233"/>
    <w:rsid w:val="00DB49E6"/>
    <w:rsid w:val="00DB58A4"/>
    <w:rsid w:val="00DB61FE"/>
    <w:rsid w:val="00DB6343"/>
    <w:rsid w:val="00DC03DD"/>
    <w:rsid w:val="00DC217F"/>
    <w:rsid w:val="00DC27C8"/>
    <w:rsid w:val="00DC2E89"/>
    <w:rsid w:val="00DC48D8"/>
    <w:rsid w:val="00DC52EE"/>
    <w:rsid w:val="00DC5510"/>
    <w:rsid w:val="00DC5AB6"/>
    <w:rsid w:val="00DC62CD"/>
    <w:rsid w:val="00DC63A5"/>
    <w:rsid w:val="00DC69B8"/>
    <w:rsid w:val="00DD0574"/>
    <w:rsid w:val="00DD1EAE"/>
    <w:rsid w:val="00DD2CE3"/>
    <w:rsid w:val="00DD2ED6"/>
    <w:rsid w:val="00DD3B74"/>
    <w:rsid w:val="00DD3BCD"/>
    <w:rsid w:val="00DD63CE"/>
    <w:rsid w:val="00DD7C66"/>
    <w:rsid w:val="00DE086A"/>
    <w:rsid w:val="00DE09E9"/>
    <w:rsid w:val="00DE23BC"/>
    <w:rsid w:val="00DE46B8"/>
    <w:rsid w:val="00DE475F"/>
    <w:rsid w:val="00DE61F4"/>
    <w:rsid w:val="00DE6EC0"/>
    <w:rsid w:val="00DE7704"/>
    <w:rsid w:val="00DE7806"/>
    <w:rsid w:val="00DF01CE"/>
    <w:rsid w:val="00DF18B7"/>
    <w:rsid w:val="00DF3279"/>
    <w:rsid w:val="00DF590D"/>
    <w:rsid w:val="00DF5A93"/>
    <w:rsid w:val="00DF61B9"/>
    <w:rsid w:val="00DF665E"/>
    <w:rsid w:val="00DF6A00"/>
    <w:rsid w:val="00E0188D"/>
    <w:rsid w:val="00E02B7C"/>
    <w:rsid w:val="00E03DAC"/>
    <w:rsid w:val="00E03ECB"/>
    <w:rsid w:val="00E0461D"/>
    <w:rsid w:val="00E06136"/>
    <w:rsid w:val="00E06BAA"/>
    <w:rsid w:val="00E06C4F"/>
    <w:rsid w:val="00E07C3F"/>
    <w:rsid w:val="00E10550"/>
    <w:rsid w:val="00E10FF5"/>
    <w:rsid w:val="00E13E46"/>
    <w:rsid w:val="00E1401E"/>
    <w:rsid w:val="00E164DA"/>
    <w:rsid w:val="00E165C9"/>
    <w:rsid w:val="00E17259"/>
    <w:rsid w:val="00E17613"/>
    <w:rsid w:val="00E20A8A"/>
    <w:rsid w:val="00E217F9"/>
    <w:rsid w:val="00E24B3E"/>
    <w:rsid w:val="00E25656"/>
    <w:rsid w:val="00E26172"/>
    <w:rsid w:val="00E26477"/>
    <w:rsid w:val="00E268F4"/>
    <w:rsid w:val="00E32E29"/>
    <w:rsid w:val="00E3587E"/>
    <w:rsid w:val="00E36140"/>
    <w:rsid w:val="00E366D4"/>
    <w:rsid w:val="00E3734E"/>
    <w:rsid w:val="00E374A0"/>
    <w:rsid w:val="00E37528"/>
    <w:rsid w:val="00E42684"/>
    <w:rsid w:val="00E43B5D"/>
    <w:rsid w:val="00E43F78"/>
    <w:rsid w:val="00E443BB"/>
    <w:rsid w:val="00E4446D"/>
    <w:rsid w:val="00E464BA"/>
    <w:rsid w:val="00E50707"/>
    <w:rsid w:val="00E53B06"/>
    <w:rsid w:val="00E544F8"/>
    <w:rsid w:val="00E54E3A"/>
    <w:rsid w:val="00E55891"/>
    <w:rsid w:val="00E60A74"/>
    <w:rsid w:val="00E641A0"/>
    <w:rsid w:val="00E66280"/>
    <w:rsid w:val="00E671D3"/>
    <w:rsid w:val="00E7092E"/>
    <w:rsid w:val="00E70DD8"/>
    <w:rsid w:val="00E717DA"/>
    <w:rsid w:val="00E7294C"/>
    <w:rsid w:val="00E72E93"/>
    <w:rsid w:val="00E73181"/>
    <w:rsid w:val="00E73661"/>
    <w:rsid w:val="00E76983"/>
    <w:rsid w:val="00E804AE"/>
    <w:rsid w:val="00E8106C"/>
    <w:rsid w:val="00E8351A"/>
    <w:rsid w:val="00E8352F"/>
    <w:rsid w:val="00E85C98"/>
    <w:rsid w:val="00E85E0D"/>
    <w:rsid w:val="00E86066"/>
    <w:rsid w:val="00E86345"/>
    <w:rsid w:val="00E87B73"/>
    <w:rsid w:val="00E9009E"/>
    <w:rsid w:val="00E913E5"/>
    <w:rsid w:val="00E926C7"/>
    <w:rsid w:val="00E93D6E"/>
    <w:rsid w:val="00E93DF1"/>
    <w:rsid w:val="00E9542E"/>
    <w:rsid w:val="00E9683A"/>
    <w:rsid w:val="00EA2D69"/>
    <w:rsid w:val="00EA2E2B"/>
    <w:rsid w:val="00EA4282"/>
    <w:rsid w:val="00EB05AA"/>
    <w:rsid w:val="00EB0DBF"/>
    <w:rsid w:val="00EB3927"/>
    <w:rsid w:val="00EB7673"/>
    <w:rsid w:val="00EB7A96"/>
    <w:rsid w:val="00EC02EE"/>
    <w:rsid w:val="00EC12B7"/>
    <w:rsid w:val="00EC1951"/>
    <w:rsid w:val="00EC28E0"/>
    <w:rsid w:val="00EC4D55"/>
    <w:rsid w:val="00EC5571"/>
    <w:rsid w:val="00EC558F"/>
    <w:rsid w:val="00EC659C"/>
    <w:rsid w:val="00EC6996"/>
    <w:rsid w:val="00EC6B6E"/>
    <w:rsid w:val="00EC6F60"/>
    <w:rsid w:val="00EC7DF0"/>
    <w:rsid w:val="00EC7EAE"/>
    <w:rsid w:val="00ED0CB3"/>
    <w:rsid w:val="00ED0F6F"/>
    <w:rsid w:val="00ED1347"/>
    <w:rsid w:val="00ED1E69"/>
    <w:rsid w:val="00ED1E98"/>
    <w:rsid w:val="00ED2934"/>
    <w:rsid w:val="00ED363D"/>
    <w:rsid w:val="00ED561B"/>
    <w:rsid w:val="00EE0080"/>
    <w:rsid w:val="00EE1386"/>
    <w:rsid w:val="00EE3207"/>
    <w:rsid w:val="00EE3E2C"/>
    <w:rsid w:val="00EE581E"/>
    <w:rsid w:val="00EE690A"/>
    <w:rsid w:val="00EF0232"/>
    <w:rsid w:val="00EF13FD"/>
    <w:rsid w:val="00EF35ED"/>
    <w:rsid w:val="00EF3C27"/>
    <w:rsid w:val="00EF5033"/>
    <w:rsid w:val="00EF5576"/>
    <w:rsid w:val="00EF67E9"/>
    <w:rsid w:val="00EF6A71"/>
    <w:rsid w:val="00EF7A0A"/>
    <w:rsid w:val="00EF7F23"/>
    <w:rsid w:val="00F0023F"/>
    <w:rsid w:val="00F02848"/>
    <w:rsid w:val="00F02AD3"/>
    <w:rsid w:val="00F02CB7"/>
    <w:rsid w:val="00F05ED1"/>
    <w:rsid w:val="00F06B6E"/>
    <w:rsid w:val="00F06FD8"/>
    <w:rsid w:val="00F070B4"/>
    <w:rsid w:val="00F07185"/>
    <w:rsid w:val="00F1019C"/>
    <w:rsid w:val="00F15691"/>
    <w:rsid w:val="00F159D8"/>
    <w:rsid w:val="00F161B1"/>
    <w:rsid w:val="00F167C2"/>
    <w:rsid w:val="00F201DB"/>
    <w:rsid w:val="00F224CC"/>
    <w:rsid w:val="00F24C73"/>
    <w:rsid w:val="00F2563C"/>
    <w:rsid w:val="00F264BA"/>
    <w:rsid w:val="00F26E82"/>
    <w:rsid w:val="00F316A6"/>
    <w:rsid w:val="00F317BC"/>
    <w:rsid w:val="00F33283"/>
    <w:rsid w:val="00F3328F"/>
    <w:rsid w:val="00F34879"/>
    <w:rsid w:val="00F35880"/>
    <w:rsid w:val="00F36FAC"/>
    <w:rsid w:val="00F4205C"/>
    <w:rsid w:val="00F43C5E"/>
    <w:rsid w:val="00F44F6F"/>
    <w:rsid w:val="00F4792B"/>
    <w:rsid w:val="00F503C5"/>
    <w:rsid w:val="00F532FA"/>
    <w:rsid w:val="00F54E2A"/>
    <w:rsid w:val="00F55366"/>
    <w:rsid w:val="00F56746"/>
    <w:rsid w:val="00F60615"/>
    <w:rsid w:val="00F6091F"/>
    <w:rsid w:val="00F6252D"/>
    <w:rsid w:val="00F627D3"/>
    <w:rsid w:val="00F6370D"/>
    <w:rsid w:val="00F63D81"/>
    <w:rsid w:val="00F63E66"/>
    <w:rsid w:val="00F656EA"/>
    <w:rsid w:val="00F65925"/>
    <w:rsid w:val="00F6668D"/>
    <w:rsid w:val="00F70DC2"/>
    <w:rsid w:val="00F712F6"/>
    <w:rsid w:val="00F715ED"/>
    <w:rsid w:val="00F7340F"/>
    <w:rsid w:val="00F76239"/>
    <w:rsid w:val="00F809F0"/>
    <w:rsid w:val="00F8130A"/>
    <w:rsid w:val="00F8691C"/>
    <w:rsid w:val="00F87C52"/>
    <w:rsid w:val="00F90641"/>
    <w:rsid w:val="00F9131E"/>
    <w:rsid w:val="00F91C52"/>
    <w:rsid w:val="00F928FF"/>
    <w:rsid w:val="00F947F8"/>
    <w:rsid w:val="00F95B61"/>
    <w:rsid w:val="00F95E92"/>
    <w:rsid w:val="00F9723E"/>
    <w:rsid w:val="00F9774B"/>
    <w:rsid w:val="00FA0665"/>
    <w:rsid w:val="00FA22C4"/>
    <w:rsid w:val="00FA301B"/>
    <w:rsid w:val="00FA3207"/>
    <w:rsid w:val="00FA4267"/>
    <w:rsid w:val="00FB0116"/>
    <w:rsid w:val="00FB06C3"/>
    <w:rsid w:val="00FB21D2"/>
    <w:rsid w:val="00FB2565"/>
    <w:rsid w:val="00FB3ADA"/>
    <w:rsid w:val="00FB58B8"/>
    <w:rsid w:val="00FB735A"/>
    <w:rsid w:val="00FB764E"/>
    <w:rsid w:val="00FC23A6"/>
    <w:rsid w:val="00FC4A51"/>
    <w:rsid w:val="00FC5130"/>
    <w:rsid w:val="00FC6B5A"/>
    <w:rsid w:val="00FC6E5D"/>
    <w:rsid w:val="00FC700E"/>
    <w:rsid w:val="00FD25FE"/>
    <w:rsid w:val="00FD3054"/>
    <w:rsid w:val="00FD4CA2"/>
    <w:rsid w:val="00FD553A"/>
    <w:rsid w:val="00FD6D6A"/>
    <w:rsid w:val="00FD7EB3"/>
    <w:rsid w:val="00FE042D"/>
    <w:rsid w:val="00FE0443"/>
    <w:rsid w:val="00FE0F47"/>
    <w:rsid w:val="00FE36CA"/>
    <w:rsid w:val="00FE478B"/>
    <w:rsid w:val="00FE7E82"/>
    <w:rsid w:val="00FF0271"/>
    <w:rsid w:val="00FF0335"/>
    <w:rsid w:val="00FF05D9"/>
    <w:rsid w:val="00FF0DCB"/>
    <w:rsid w:val="00FF0FDE"/>
    <w:rsid w:val="00FF300A"/>
    <w:rsid w:val="00FF3797"/>
    <w:rsid w:val="00FF68B2"/>
    <w:rsid w:val="00FF68DB"/>
    <w:rsid w:val="00FF7466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f0f0"/>
    </o:shapedefaults>
    <o:shapelayout v:ext="edit">
      <o:idmap v:ext="edit" data="2"/>
    </o:shapelayout>
  </w:shapeDefaults>
  <w:decimalSymbol w:val="."/>
  <w:listSeparator w:val=","/>
  <w14:docId w14:val="50FF5376"/>
  <w15:docId w15:val="{C289FB3E-2A81-4CAF-A0BD-A33DE444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25AD5"/>
    <w:pPr>
      <w:spacing w:after="0" w:line="240" w:lineRule="auto"/>
    </w:pPr>
    <w:rPr>
      <w:rFonts w:ascii="High Tower Text" w:hAnsi="High Tower Text"/>
      <w:color w:val="4D5743" w:themeColor="accent2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2F373A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E05"/>
    <w:rPr>
      <w:color w:val="2F373A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224C68"/>
    <w:pPr>
      <w:spacing w:before="360" w:beforeAutospacing="0" w:after="0" w:afterAutospacing="0"/>
      <w:textAlignment w:val="baseline"/>
    </w:pPr>
    <w:rPr>
      <w:rFonts w:asciiTheme="majorHAnsi" w:hAnsiTheme="majorHAnsi"/>
      <w:caps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4D5743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2F373A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4D5743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364215"/>
    <w:pPr>
      <w:spacing w:line="360" w:lineRule="auto"/>
    </w:pPr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4D5743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4D5743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AD60A6"/>
    <w:pPr>
      <w:jc w:val="center"/>
    </w:pPr>
    <w:rPr>
      <w:caps/>
      <w:sz w:val="32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numPr>
        <w:ilvl w:val="1"/>
      </w:numPr>
      <w:spacing w:after="160"/>
    </w:pPr>
    <w:rPr>
      <w:rFonts w:asciiTheme="majorHAnsi" w:eastAsiaTheme="minorEastAsia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C68"/>
    <w:rPr>
      <w:rFonts w:asciiTheme="majorHAnsi" w:eastAsiaTheme="minorEastAsia" w:hAnsiTheme="majorHAnsi"/>
      <w:color w:val="4D5743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8F5A06"/>
    <w:pPr>
      <w:spacing w:before="0"/>
      <w:jc w:val="center"/>
    </w:pPr>
    <w:rPr>
      <w:rFonts w:ascii="High Tower Text" w:hAnsi="High Tower Text"/>
      <w:i/>
      <w:caps w:val="0"/>
    </w:rPr>
  </w:style>
  <w:style w:type="paragraph" w:customStyle="1" w:styleId="TitleLowercase">
    <w:name w:val="Title Lowercase"/>
    <w:basedOn w:val="TitleAllCaps"/>
    <w:qFormat/>
    <w:rsid w:val="001C4681"/>
    <w:rPr>
      <w:rFonts w:ascii="Celtic Garamond the 2nd" w:hAnsi="Celtic Garamond the 2nd"/>
      <w:caps w:val="0"/>
      <w:sz w:val="44"/>
    </w:rPr>
  </w:style>
  <w:style w:type="table" w:styleId="GridTable1Light-Accent2">
    <w:name w:val="Grid Table 1 Light Accent 2"/>
    <w:basedOn w:val="TableNormal"/>
    <w:uiPriority w:val="46"/>
    <w:rsid w:val="00DD3B74"/>
    <w:pPr>
      <w:spacing w:after="0" w:line="240" w:lineRule="auto"/>
    </w:pPr>
    <w:tblPr>
      <w:tblStyleRowBandSize w:val="1"/>
      <w:tblStyleColBandSize w:val="1"/>
      <w:tblBorders>
        <w:top w:val="single" w:sz="4" w:space="0" w:color="B7C1AE" w:themeColor="accent2" w:themeTint="66"/>
        <w:left w:val="single" w:sz="4" w:space="0" w:color="B7C1AE" w:themeColor="accent2" w:themeTint="66"/>
        <w:bottom w:val="single" w:sz="4" w:space="0" w:color="B7C1AE" w:themeColor="accent2" w:themeTint="66"/>
        <w:right w:val="single" w:sz="4" w:space="0" w:color="B7C1AE" w:themeColor="accent2" w:themeTint="66"/>
        <w:insideH w:val="single" w:sz="4" w:space="0" w:color="B7C1AE" w:themeColor="accent2" w:themeTint="66"/>
        <w:insideV w:val="single" w:sz="4" w:space="0" w:color="B7C1A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A28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28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semiHidden/>
    <w:qFormat/>
    <w:rsid w:val="00AD3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nd\AppData\Local\Packages\Microsoft.Office.Desktop_8wekyb3d8bbwe\LocalCache\Roaming\Microsoft\Templates\Elegant%20dinner%20menu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02A64"/>
      </a:dk1>
      <a:lt1>
        <a:sysClr val="window" lastClr="FFFFFF"/>
      </a:lt1>
      <a:dk2>
        <a:srgbClr val="000000"/>
      </a:dk2>
      <a:lt2>
        <a:srgbClr val="E7E6E6"/>
      </a:lt2>
      <a:accent1>
        <a:srgbClr val="2F373A"/>
      </a:accent1>
      <a:accent2>
        <a:srgbClr val="4D5743"/>
      </a:accent2>
      <a:accent3>
        <a:srgbClr val="A34763"/>
      </a:accent3>
      <a:accent4>
        <a:srgbClr val="79896B"/>
      </a:accent4>
      <a:accent5>
        <a:srgbClr val="F1F0F0"/>
      </a:accent5>
      <a:accent6>
        <a:srgbClr val="79896B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61BEF7-EF1B-4D72-8450-E275D1254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CA9C69-99AF-45EC-8CA2-D96A75CA12A9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16c05727-aa75-4e4a-9b5f-8a80a1165891"/>
    <ds:schemaRef ds:uri="http://purl.org/dc/terms/"/>
    <ds:schemaRef ds:uri="http://schemas.microsoft.com/sharepoint/v3"/>
    <ds:schemaRef ds:uri="71af3243-3dd4-4a8d-8c0d-dd76da1f02a5"/>
    <ds:schemaRef ds:uri="http://schemas.microsoft.com/office/infopath/2007/PartnerControls"/>
    <ds:schemaRef ds:uri="230e9df3-be65-4c73-a93b-d1236ebd677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CF4D54F-85EC-4BE4-9C59-617B4544E2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4033C9-4E25-4852-B548-A985F4ADD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menu.dotx</Template>
  <TotalTime>1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2</cp:revision>
  <cp:lastPrinted>2025-06-06T10:08:00Z</cp:lastPrinted>
  <dcterms:created xsi:type="dcterms:W3CDTF">2025-06-06T10:08:00Z</dcterms:created>
  <dcterms:modified xsi:type="dcterms:W3CDTF">2025-06-06T10:08:00Z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Status">
    <vt:lpwstr>Not started</vt:lpwstr>
  </property>
  <property fmtid="{D5CDD505-2E9C-101B-9397-08002B2CF9AE}" pid="4" name="_ip_UnifiedCompliancePolicyUIAction">
    <vt:lpwstr/>
  </property>
  <property fmtid="{D5CDD505-2E9C-101B-9397-08002B2CF9AE}" pid="5" name="Image">
    <vt:lpwstr>, </vt:lpwstr>
  </property>
  <property fmtid="{D5CDD505-2E9C-101B-9397-08002B2CF9AE}" pid="6" name="_ip_UnifiedCompliancePolicyProperties">
    <vt:lpwstr/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MediaServiceKeyPoints">
    <vt:lpwstr/>
  </property>
</Properties>
</file>