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934B31" w14:textId="4A7281FD" w:rsidR="0050046F" w:rsidRDefault="006B2F29" w:rsidP="00D915BE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AAD17A" wp14:editId="425D2FAA">
                <wp:simplePos x="0" y="0"/>
                <wp:positionH relativeFrom="margin">
                  <wp:posOffset>1257300</wp:posOffset>
                </wp:positionH>
                <wp:positionV relativeFrom="page">
                  <wp:posOffset>142875</wp:posOffset>
                </wp:positionV>
                <wp:extent cx="4231640" cy="1371600"/>
                <wp:effectExtent l="0" t="0" r="0" b="0"/>
                <wp:wrapNone/>
                <wp:docPr id="1568791812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1640" cy="137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A609DB" w14:textId="60322EFD" w:rsidR="00133CFA" w:rsidRDefault="00DC27C8" w:rsidP="00ED1E98">
                            <w:pPr>
                              <w:pStyle w:val="TitleLowercase"/>
                            </w:pPr>
                            <w:r w:rsidRPr="0034556F">
                              <w:t>The Saracens Head</w:t>
                            </w:r>
                          </w:p>
                          <w:p w14:paraId="794CFF8B" w14:textId="77777777" w:rsidR="00975647" w:rsidRPr="00C43CB8" w:rsidRDefault="00975647" w:rsidP="00ED1E98">
                            <w:pPr>
                              <w:pStyle w:val="TitleLowercase"/>
                              <w:rPr>
                                <w:sz w:val="18"/>
                                <w:szCs w:val="10"/>
                              </w:rPr>
                            </w:pPr>
                          </w:p>
                          <w:p w14:paraId="72608E96" w14:textId="2FF7AE04" w:rsidR="006A66EE" w:rsidRDefault="007E6F0E" w:rsidP="006A66EE">
                            <w:pPr>
                              <w:pStyle w:val="TitleAllCaps"/>
                            </w:pPr>
                            <w:r>
                              <w:t xml:space="preserve">Daily </w:t>
                            </w:r>
                            <w:r w:rsidR="00BD076B">
                              <w:t>dinner</w:t>
                            </w:r>
                            <w:r w:rsidR="009D2001">
                              <w:t xml:space="preserve"> </w:t>
                            </w:r>
                            <w:r>
                              <w:t>Menu</w:t>
                            </w:r>
                          </w:p>
                          <w:p w14:paraId="2493E805" w14:textId="5938CD0D" w:rsidR="00E43496" w:rsidRPr="00E43496" w:rsidRDefault="00E43496" w:rsidP="00E43496">
                            <w:pPr>
                              <w:jc w:val="center"/>
                              <w:rPr>
                                <w:rFonts w:eastAsia="Times New Roman" w:cs="Times New Roman"/>
                                <w:i/>
                                <w:sz w:val="32"/>
                                <w:szCs w:val="24"/>
                              </w:rPr>
                            </w:pPr>
                            <w:r w:rsidRPr="00E43496">
                              <w:rPr>
                                <w:rFonts w:eastAsia="Times New Roman" w:cs="Times New Roman"/>
                                <w:i/>
                                <w:sz w:val="32"/>
                                <w:szCs w:val="24"/>
                              </w:rPr>
                              <w:t>- Saturday 5th July -</w:t>
                            </w:r>
                          </w:p>
                          <w:p w14:paraId="1115F4FD" w14:textId="250EBD94" w:rsidR="00880925" w:rsidRPr="00133CFA" w:rsidRDefault="00880925" w:rsidP="00AD329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AAD17A"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6" type="#_x0000_t202" style="position:absolute;margin-left:99pt;margin-top:11.25pt;width:333.2pt;height:108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" filled="f" stroked="f">
                <v:textbox>
                  <w:txbxContent>
                    <w:p w14:paraId="02A609DB" w14:textId="60322EFD" w:rsidR="00133CFA" w:rsidRDefault="00DC27C8" w:rsidP="00ED1E98">
                      <w:pPr>
                        <w:pStyle w:val="TitleLowercase"/>
                      </w:pPr>
                      <w:r w:rsidRPr="0034556F">
                        <w:t>The Saracens Head</w:t>
                      </w:r>
                    </w:p>
                    <w:p w14:paraId="794CFF8B" w14:textId="77777777" w:rsidR="00975647" w:rsidRPr="00C43CB8" w:rsidRDefault="00975647" w:rsidP="00ED1E98">
                      <w:pPr>
                        <w:pStyle w:val="TitleLowercase"/>
                        <w:rPr>
                          <w:sz w:val="18"/>
                          <w:szCs w:val="10"/>
                        </w:rPr>
                      </w:pPr>
                    </w:p>
                    <w:p w14:paraId="72608E96" w14:textId="2FF7AE04" w:rsidR="006A66EE" w:rsidRDefault="007E6F0E" w:rsidP="006A66EE">
                      <w:pPr>
                        <w:pStyle w:val="TitleAllCaps"/>
                      </w:pPr>
                      <w:r>
                        <w:t xml:space="preserve">Daily </w:t>
                      </w:r>
                      <w:r w:rsidR="00BD076B">
                        <w:t>dinner</w:t>
                      </w:r>
                      <w:r w:rsidR="009D2001">
                        <w:t xml:space="preserve"> </w:t>
                      </w:r>
                      <w:r>
                        <w:t>Menu</w:t>
                      </w:r>
                    </w:p>
                    <w:p w14:paraId="2493E805" w14:textId="5938CD0D" w:rsidR="00E43496" w:rsidRPr="00E43496" w:rsidRDefault="00E43496" w:rsidP="00E43496">
                      <w:pPr>
                        <w:jc w:val="center"/>
                        <w:rPr>
                          <w:rFonts w:eastAsia="Times New Roman" w:cs="Times New Roman"/>
                          <w:i/>
                          <w:sz w:val="32"/>
                          <w:szCs w:val="24"/>
                        </w:rPr>
                      </w:pPr>
                      <w:r w:rsidRPr="00E43496">
                        <w:rPr>
                          <w:rFonts w:eastAsia="Times New Roman" w:cs="Times New Roman"/>
                          <w:i/>
                          <w:sz w:val="32"/>
                          <w:szCs w:val="24"/>
                        </w:rPr>
                        <w:t>- Saturday 5th July -</w:t>
                      </w:r>
                    </w:p>
                    <w:p w14:paraId="1115F4FD" w14:textId="250EBD94" w:rsidR="00880925" w:rsidRPr="00133CFA" w:rsidRDefault="00880925" w:rsidP="00AD329D"/>
                  </w:txbxContent>
                </v:textbox>
                <w10:wrap anchorx="margin" anchory="page"/>
              </v:shape>
            </w:pict>
          </mc:Fallback>
        </mc:AlternateContent>
      </w:r>
      <w:r w:rsidR="008032B6">
        <w:rPr>
          <w:lang w:val="en-GB"/>
        </w:rPr>
        <w:t xml:space="preserve"> </w:t>
      </w:r>
    </w:p>
    <w:p w14:paraId="0B2118A8" w14:textId="6EDA9EF4" w:rsidR="000A46CA" w:rsidRDefault="000A46CA" w:rsidP="00D915BE">
      <w:pPr>
        <w:rPr>
          <w:lang w:val="en-GB"/>
        </w:rPr>
        <w:sectPr w:rsidR="000A46CA" w:rsidSect="00C96210">
          <w:footerReference w:type="default" r:id="rId11"/>
          <w:pgSz w:w="11906" w:h="16838" w:code="9"/>
          <w:pgMar w:top="720" w:right="720" w:bottom="720" w:left="720" w:header="720" w:footer="720" w:gutter="0"/>
          <w:cols w:space="720"/>
          <w:titlePg/>
          <w:docGrid w:linePitch="360"/>
        </w:sectPr>
      </w:pPr>
      <w:bookmarkStart w:id="0" w:name="_Hlk189903906"/>
      <w:bookmarkEnd w:id="0"/>
    </w:p>
    <w:p w14:paraId="26AA4B18" w14:textId="585861CA" w:rsidR="007A14AE" w:rsidRDefault="007A14AE" w:rsidP="00177870">
      <w:pPr>
        <w:rPr>
          <w:lang w:val="en-GB"/>
        </w:rPr>
      </w:pPr>
    </w:p>
    <w:p w14:paraId="34A0008B" w14:textId="7F395EC5" w:rsidR="007A14AE" w:rsidRDefault="007A14AE" w:rsidP="00177870">
      <w:pPr>
        <w:rPr>
          <w:lang w:val="en-GB"/>
        </w:rPr>
      </w:pPr>
    </w:p>
    <w:p w14:paraId="6291DDC3" w14:textId="6257EC6F" w:rsidR="007A14AE" w:rsidRDefault="00E43496" w:rsidP="00177870">
      <w:pPr>
        <w:rPr>
          <w:lang w:val="en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B1E6B33" wp14:editId="6E9F21EA">
                <wp:simplePos x="0" y="0"/>
                <wp:positionH relativeFrom="column">
                  <wp:posOffset>-390525</wp:posOffset>
                </wp:positionH>
                <wp:positionV relativeFrom="paragraph">
                  <wp:posOffset>226695</wp:posOffset>
                </wp:positionV>
                <wp:extent cx="7035800" cy="2771775"/>
                <wp:effectExtent l="0" t="0" r="31750" b="0"/>
                <wp:wrapNone/>
                <wp:docPr id="191765684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35800" cy="2771775"/>
                          <a:chOff x="-441309" y="-1414801"/>
                          <a:chExt cx="6759279" cy="2657122"/>
                        </a:xfrm>
                      </wpg:grpSpPr>
                      <wps:wsp>
                        <wps:cNvPr id="3621662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441309" y="-1414801"/>
                            <a:ext cx="5981417" cy="265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488976" w14:textId="16A8FEFA" w:rsidR="006811AA" w:rsidRDefault="006811AA" w:rsidP="00D8284D">
                              <w:pPr>
                                <w:pStyle w:val="SectionTitlesAllCaps"/>
                                <w:rPr>
                                  <w:lang w:val="en-GB"/>
                                </w:rPr>
                              </w:pPr>
                              <w:r>
                                <w:rPr>
                                  <w:lang w:val="en-GB"/>
                                </w:rPr>
                                <w:t>Starter</w:t>
                              </w:r>
                              <w:r w:rsidR="001F0129">
                                <w:rPr>
                                  <w:lang w:val="en-GB"/>
                                </w:rPr>
                                <w:t>s</w:t>
                              </w:r>
                            </w:p>
                            <w:p w14:paraId="004CD4B5" w14:textId="77777777" w:rsidR="000E7E89" w:rsidRDefault="000E7E89" w:rsidP="00B26293">
                              <w:pPr>
                                <w:pStyle w:val="MenuItem"/>
                              </w:pPr>
                              <w:bookmarkStart w:id="1" w:name="_Hlk176276356"/>
                            </w:p>
                            <w:p w14:paraId="1E87CD86" w14:textId="61344362" w:rsidR="00A72CC3" w:rsidRPr="00A72CC3" w:rsidRDefault="00E43496" w:rsidP="004F51E6">
                              <w:pPr>
                                <w:pStyle w:val="MenuItem"/>
                              </w:pPr>
                              <w:r>
                                <w:t>Vegetable</w:t>
                              </w:r>
                              <w:r w:rsidR="00894443">
                                <w:t xml:space="preserve"> </w:t>
                              </w:r>
                              <w:r w:rsidR="00AD329D" w:rsidRPr="00A72CC3">
                                <w:t>soup</w:t>
                              </w:r>
                              <w:r w:rsidR="00BB01A6" w:rsidRPr="00A72CC3">
                                <w:t xml:space="preserve">, Netherend Farm butter, </w:t>
                              </w:r>
                              <w:r w:rsidR="00FD5A21">
                                <w:t xml:space="preserve">stone baked baguette </w:t>
                              </w:r>
                              <w:r w:rsidR="0006766B" w:rsidRPr="00E42670">
                                <w:rPr>
                                  <w:bCs/>
                                  <w:color w:val="94A286" w:themeColor="accent2" w:themeTint="99"/>
                                </w:rPr>
                                <w:t>(V)</w:t>
                              </w:r>
                              <w:r w:rsidR="00E42670" w:rsidRPr="00E42670">
                                <w:rPr>
                                  <w:bCs/>
                                  <w:color w:val="94A286" w:themeColor="accent2" w:themeTint="99"/>
                                </w:rPr>
                                <w:t>(VE*)</w:t>
                              </w:r>
                              <w:r w:rsidR="0006766B" w:rsidRPr="00A72CC3">
                                <w:rPr>
                                  <w:color w:val="79896B" w:themeColor="accent4"/>
                                  <w:sz w:val="24"/>
                                  <w:szCs w:val="24"/>
                                  <w:lang w:val="en-GB"/>
                                </w:rPr>
                                <w:t xml:space="preserve"> </w:t>
                              </w:r>
                              <w:r w:rsidR="00BB01A6" w:rsidRPr="00A72CC3">
                                <w:t>- £</w:t>
                              </w:r>
                              <w:r w:rsidR="00AC7C46" w:rsidRPr="00A72CC3">
                                <w:t>9.5</w:t>
                              </w:r>
                              <w:bookmarkEnd w:id="1"/>
                              <w:r w:rsidR="00A2633C">
                                <w:t>0</w:t>
                              </w:r>
                            </w:p>
                            <w:p w14:paraId="695FBB26" w14:textId="1C752E93" w:rsidR="006039FF" w:rsidRDefault="006039FF" w:rsidP="006039FF">
                              <w:pPr>
                                <w:pStyle w:val="MenuItem"/>
                              </w:pPr>
                              <w:r>
                                <w:t>Deep fried brie, red onion chutney</w:t>
                              </w:r>
                              <w:r w:rsidR="00C67EB9">
                                <w:t xml:space="preserve"> </w:t>
                              </w:r>
                              <w:r w:rsidR="00C67EB9" w:rsidRPr="00E42670">
                                <w:rPr>
                                  <w:bCs/>
                                  <w:color w:val="94A286" w:themeColor="accent2" w:themeTint="99"/>
                                </w:rPr>
                                <w:t>(V)</w:t>
                              </w:r>
                              <w:r>
                                <w:t xml:space="preserve"> - £10</w:t>
                              </w:r>
                            </w:p>
                            <w:p w14:paraId="2ECD177B" w14:textId="0343A35B" w:rsidR="009D6245" w:rsidRDefault="00084A6B" w:rsidP="006B2F29">
                              <w:pPr>
                                <w:spacing w:line="360" w:lineRule="auto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BBQ chicken wings</w:t>
                              </w:r>
                              <w:r w:rsidR="00894443">
                                <w:rPr>
                                  <w:b/>
                                  <w:bCs/>
                                </w:rPr>
                                <w:t>, salad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r w:rsidR="009D6245">
                                <w:rPr>
                                  <w:b/>
                                  <w:bCs/>
                                </w:rPr>
                                <w:t>- £1</w:t>
                              </w:r>
                              <w:r w:rsidR="00F137DF">
                                <w:rPr>
                                  <w:b/>
                                  <w:bCs/>
                                </w:rPr>
                                <w:t>1</w:t>
                              </w:r>
                            </w:p>
                            <w:p w14:paraId="14D9A8CB" w14:textId="20867270" w:rsidR="00F137DF" w:rsidRDefault="00F137DF" w:rsidP="00D30F55">
                              <w:pPr>
                                <w:spacing w:line="360" w:lineRule="auto"/>
                                <w:rPr>
                                  <w:b/>
                                  <w:bCs/>
                                </w:rPr>
                              </w:pPr>
                              <w:r w:rsidRPr="00F137DF">
                                <w:rPr>
                                  <w:b/>
                                  <w:bCs/>
                                </w:rPr>
                                <w:t>Cajun fried calamari, garlic mayonnaise - £10</w:t>
                              </w:r>
                            </w:p>
                            <w:p w14:paraId="42796ABF" w14:textId="2F76BC5E" w:rsidR="00A9394C" w:rsidRDefault="00A9394C" w:rsidP="00B22CEC">
                              <w:pPr>
                                <w:spacing w:line="360" w:lineRule="auto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Greek salad, feta cheese, oregano dressing - £10</w:t>
                              </w:r>
                            </w:p>
                            <w:p w14:paraId="071CD9D1" w14:textId="32C9CB98" w:rsidR="00E43496" w:rsidRDefault="00E43496" w:rsidP="00B22CEC">
                              <w:pPr>
                                <w:spacing w:line="360" w:lineRule="auto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Caesar salad, parmesan - £10</w:t>
                              </w:r>
                            </w:p>
                            <w:p w14:paraId="7F37E8B7" w14:textId="77777777" w:rsidR="00F137DF" w:rsidRDefault="00F137DF" w:rsidP="00D30F55">
                              <w:pPr>
                                <w:spacing w:line="360" w:lineRule="auto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51012EF9" w14:textId="77777777" w:rsidR="00F137DF" w:rsidRDefault="00F137DF" w:rsidP="00D30F55">
                              <w:pPr>
                                <w:spacing w:line="360" w:lineRule="auto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2FE96121" w14:textId="77777777" w:rsidR="00F137DF" w:rsidRDefault="00F137DF" w:rsidP="00D30F55">
                              <w:pPr>
                                <w:spacing w:line="360" w:lineRule="auto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2CD18541" w14:textId="77777777" w:rsidR="00D30F55" w:rsidRDefault="00D30F55" w:rsidP="009B0EFF">
                              <w:pPr>
                                <w:spacing w:line="360" w:lineRule="auto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0623F359" w14:textId="73AD15DE" w:rsidR="006B2F29" w:rsidRDefault="006B2F29" w:rsidP="00894443">
                              <w:pPr>
                                <w:spacing w:line="360" w:lineRule="auto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46EEC6F8" w14:textId="12AADF8C" w:rsidR="00934690" w:rsidRPr="004F51E6" w:rsidRDefault="00934690" w:rsidP="004F51E6">
                              <w:pPr>
                                <w:spacing w:line="360" w:lineRule="auto"/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27810328" name="Straight Connector 4"/>
                        <wps:cNvCnPr/>
                        <wps:spPr>
                          <a:xfrm>
                            <a:off x="-358953" y="-948239"/>
                            <a:ext cx="6676923" cy="41444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1E6B33" id="Group 35" o:spid="_x0000_s1027" style="position:absolute;margin-left:-30.75pt;margin-top:17.85pt;width:554pt;height:218.25pt;z-index:251679744;mso-width-relative:margin;mso-height-relative:margin" coordorigin="-4413,-14148" coordsize="67592,26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">
                <v:shape id="_x0000_s1028" type="#_x0000_t202" style="position:absolute;left:-4413;top:-14148;width:59814;height:26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" filled="f" stroked="f">
                  <v:textbox>
                    <w:txbxContent>
                      <w:p w14:paraId="1B488976" w14:textId="16A8FEFA" w:rsidR="006811AA" w:rsidRDefault="006811AA" w:rsidP="00D8284D">
                        <w:pPr>
                          <w:pStyle w:val="SectionTitlesAllCaps"/>
                          <w:rPr>
                            <w:lang w:val="en-GB"/>
                          </w:rPr>
                        </w:pPr>
                        <w:r>
                          <w:rPr>
                            <w:lang w:val="en-GB"/>
                          </w:rPr>
                          <w:t>Starter</w:t>
                        </w:r>
                        <w:r w:rsidR="001F0129">
                          <w:rPr>
                            <w:lang w:val="en-GB"/>
                          </w:rPr>
                          <w:t>s</w:t>
                        </w:r>
                      </w:p>
                      <w:p w14:paraId="004CD4B5" w14:textId="77777777" w:rsidR="000E7E89" w:rsidRDefault="000E7E89" w:rsidP="00B26293">
                        <w:pPr>
                          <w:pStyle w:val="MenuItem"/>
                        </w:pPr>
                        <w:bookmarkStart w:id="2" w:name="_Hlk176276356"/>
                      </w:p>
                      <w:p w14:paraId="1E87CD86" w14:textId="61344362" w:rsidR="00A72CC3" w:rsidRPr="00A72CC3" w:rsidRDefault="00E43496" w:rsidP="004F51E6">
                        <w:pPr>
                          <w:pStyle w:val="MenuItem"/>
                        </w:pPr>
                        <w:r>
                          <w:t>Vegetable</w:t>
                        </w:r>
                        <w:r w:rsidR="00894443">
                          <w:t xml:space="preserve"> </w:t>
                        </w:r>
                        <w:r w:rsidR="00AD329D" w:rsidRPr="00A72CC3">
                          <w:t>soup</w:t>
                        </w:r>
                        <w:r w:rsidR="00BB01A6" w:rsidRPr="00A72CC3">
                          <w:t xml:space="preserve">, Netherend Farm butter, </w:t>
                        </w:r>
                        <w:r w:rsidR="00FD5A21">
                          <w:t xml:space="preserve">stone baked baguette </w:t>
                        </w:r>
                        <w:r w:rsidR="0006766B" w:rsidRPr="00E42670">
                          <w:rPr>
                            <w:bCs/>
                            <w:color w:val="94A286" w:themeColor="accent2" w:themeTint="99"/>
                          </w:rPr>
                          <w:t>(V)</w:t>
                        </w:r>
                        <w:r w:rsidR="00E42670" w:rsidRPr="00E42670">
                          <w:rPr>
                            <w:bCs/>
                            <w:color w:val="94A286" w:themeColor="accent2" w:themeTint="99"/>
                          </w:rPr>
                          <w:t>(VE*)</w:t>
                        </w:r>
                        <w:r w:rsidR="0006766B" w:rsidRPr="00A72CC3">
                          <w:rPr>
                            <w:color w:val="79896B" w:themeColor="accent4"/>
                            <w:sz w:val="24"/>
                            <w:szCs w:val="24"/>
                            <w:lang w:val="en-GB"/>
                          </w:rPr>
                          <w:t xml:space="preserve"> </w:t>
                        </w:r>
                        <w:r w:rsidR="00BB01A6" w:rsidRPr="00A72CC3">
                          <w:t>- £</w:t>
                        </w:r>
                        <w:r w:rsidR="00AC7C46" w:rsidRPr="00A72CC3">
                          <w:t>9.5</w:t>
                        </w:r>
                        <w:bookmarkEnd w:id="2"/>
                        <w:r w:rsidR="00A2633C">
                          <w:t>0</w:t>
                        </w:r>
                      </w:p>
                      <w:p w14:paraId="695FBB26" w14:textId="1C752E93" w:rsidR="006039FF" w:rsidRDefault="006039FF" w:rsidP="006039FF">
                        <w:pPr>
                          <w:pStyle w:val="MenuItem"/>
                        </w:pPr>
                        <w:r>
                          <w:t>Deep fried brie, red onion chutney</w:t>
                        </w:r>
                        <w:r w:rsidR="00C67EB9">
                          <w:t xml:space="preserve"> </w:t>
                        </w:r>
                        <w:r w:rsidR="00C67EB9" w:rsidRPr="00E42670">
                          <w:rPr>
                            <w:bCs/>
                            <w:color w:val="94A286" w:themeColor="accent2" w:themeTint="99"/>
                          </w:rPr>
                          <w:t>(V)</w:t>
                        </w:r>
                        <w:r>
                          <w:t xml:space="preserve"> - £10</w:t>
                        </w:r>
                      </w:p>
                      <w:p w14:paraId="2ECD177B" w14:textId="0343A35B" w:rsidR="009D6245" w:rsidRDefault="00084A6B" w:rsidP="006B2F29">
                        <w:pPr>
                          <w:spacing w:line="360" w:lineRule="auto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BBQ chicken wings</w:t>
                        </w:r>
                        <w:r w:rsidR="00894443">
                          <w:rPr>
                            <w:b/>
                            <w:bCs/>
                          </w:rPr>
                          <w:t>, salad</w:t>
                        </w:r>
                        <w:r>
                          <w:rPr>
                            <w:b/>
                            <w:bCs/>
                          </w:rPr>
                          <w:t xml:space="preserve"> </w:t>
                        </w:r>
                        <w:r w:rsidR="009D6245">
                          <w:rPr>
                            <w:b/>
                            <w:bCs/>
                          </w:rPr>
                          <w:t>- £1</w:t>
                        </w:r>
                        <w:r w:rsidR="00F137DF">
                          <w:rPr>
                            <w:b/>
                            <w:bCs/>
                          </w:rPr>
                          <w:t>1</w:t>
                        </w:r>
                      </w:p>
                      <w:p w14:paraId="14D9A8CB" w14:textId="20867270" w:rsidR="00F137DF" w:rsidRDefault="00F137DF" w:rsidP="00D30F55">
                        <w:pPr>
                          <w:spacing w:line="360" w:lineRule="auto"/>
                          <w:rPr>
                            <w:b/>
                            <w:bCs/>
                          </w:rPr>
                        </w:pPr>
                        <w:r w:rsidRPr="00F137DF">
                          <w:rPr>
                            <w:b/>
                            <w:bCs/>
                          </w:rPr>
                          <w:t>Cajun fried calamari, garlic mayonnaise - £10</w:t>
                        </w:r>
                      </w:p>
                      <w:p w14:paraId="42796ABF" w14:textId="2F76BC5E" w:rsidR="00A9394C" w:rsidRDefault="00A9394C" w:rsidP="00B22CEC">
                        <w:pPr>
                          <w:spacing w:line="360" w:lineRule="auto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Greek salad, feta cheese, oregano dressing - £10</w:t>
                        </w:r>
                      </w:p>
                      <w:p w14:paraId="071CD9D1" w14:textId="32C9CB98" w:rsidR="00E43496" w:rsidRDefault="00E43496" w:rsidP="00B22CEC">
                        <w:pPr>
                          <w:spacing w:line="360" w:lineRule="auto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Caesar salad, parmesan - £10</w:t>
                        </w:r>
                      </w:p>
                      <w:p w14:paraId="7F37E8B7" w14:textId="77777777" w:rsidR="00F137DF" w:rsidRDefault="00F137DF" w:rsidP="00D30F55">
                        <w:pPr>
                          <w:spacing w:line="360" w:lineRule="auto"/>
                          <w:rPr>
                            <w:b/>
                            <w:bCs/>
                          </w:rPr>
                        </w:pPr>
                      </w:p>
                      <w:p w14:paraId="51012EF9" w14:textId="77777777" w:rsidR="00F137DF" w:rsidRDefault="00F137DF" w:rsidP="00D30F55">
                        <w:pPr>
                          <w:spacing w:line="360" w:lineRule="auto"/>
                          <w:rPr>
                            <w:b/>
                            <w:bCs/>
                          </w:rPr>
                        </w:pPr>
                      </w:p>
                      <w:p w14:paraId="2FE96121" w14:textId="77777777" w:rsidR="00F137DF" w:rsidRDefault="00F137DF" w:rsidP="00D30F55">
                        <w:pPr>
                          <w:spacing w:line="360" w:lineRule="auto"/>
                          <w:rPr>
                            <w:b/>
                            <w:bCs/>
                          </w:rPr>
                        </w:pPr>
                      </w:p>
                      <w:p w14:paraId="2CD18541" w14:textId="77777777" w:rsidR="00D30F55" w:rsidRDefault="00D30F55" w:rsidP="009B0EFF">
                        <w:pPr>
                          <w:spacing w:line="360" w:lineRule="auto"/>
                          <w:rPr>
                            <w:b/>
                            <w:bCs/>
                          </w:rPr>
                        </w:pPr>
                      </w:p>
                      <w:p w14:paraId="0623F359" w14:textId="73AD15DE" w:rsidR="006B2F29" w:rsidRDefault="006B2F29" w:rsidP="00894443">
                        <w:pPr>
                          <w:spacing w:line="360" w:lineRule="auto"/>
                          <w:rPr>
                            <w:b/>
                            <w:bCs/>
                          </w:rPr>
                        </w:pPr>
                      </w:p>
                      <w:p w14:paraId="46EEC6F8" w14:textId="12AADF8C" w:rsidR="00934690" w:rsidRPr="004F51E6" w:rsidRDefault="00934690" w:rsidP="004F51E6">
                        <w:pPr>
                          <w:spacing w:line="360" w:lineRule="auto"/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  <v:line id="Straight Connector 4" o:spid="_x0000_s1029" style="position:absolute;visibility:visible;mso-wrap-style:square" from="-3589,-9482" to="63179,-9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" strokecolor="#4d5743 [3205]" strokeweight="1pt">
                  <v:stroke joinstyle="miter"/>
                </v:line>
              </v:group>
            </w:pict>
          </mc:Fallback>
        </mc:AlternateContent>
      </w:r>
    </w:p>
    <w:p w14:paraId="32C7917C" w14:textId="19DA2F5E" w:rsidR="007A14AE" w:rsidRDefault="007A14AE" w:rsidP="00177870">
      <w:pPr>
        <w:rPr>
          <w:lang w:val="en-GB"/>
        </w:rPr>
      </w:pPr>
    </w:p>
    <w:p w14:paraId="004D4BF0" w14:textId="78798681" w:rsidR="007A14AE" w:rsidRDefault="007A14AE" w:rsidP="00177870">
      <w:pPr>
        <w:rPr>
          <w:lang w:val="en-GB"/>
        </w:rPr>
      </w:pPr>
    </w:p>
    <w:p w14:paraId="785B2234" w14:textId="4374FC7C" w:rsidR="007A14AE" w:rsidRDefault="007A14AE" w:rsidP="00177870">
      <w:pPr>
        <w:rPr>
          <w:lang w:val="en-GB"/>
        </w:rPr>
      </w:pPr>
    </w:p>
    <w:p w14:paraId="2ACCF979" w14:textId="767217F9" w:rsidR="007A14AE" w:rsidRDefault="007A14AE" w:rsidP="00177870">
      <w:pPr>
        <w:rPr>
          <w:lang w:val="en-GB"/>
        </w:rPr>
      </w:pPr>
    </w:p>
    <w:p w14:paraId="3F3A6FEB" w14:textId="614C5AA8" w:rsidR="007A14AE" w:rsidRDefault="007A14AE" w:rsidP="00177870">
      <w:pPr>
        <w:rPr>
          <w:lang w:val="en-GB"/>
        </w:rPr>
      </w:pPr>
    </w:p>
    <w:p w14:paraId="378C214D" w14:textId="09B692AF" w:rsidR="007A14AE" w:rsidRDefault="007A14AE" w:rsidP="00177870">
      <w:pPr>
        <w:rPr>
          <w:lang w:val="en-GB"/>
        </w:rPr>
      </w:pPr>
    </w:p>
    <w:p w14:paraId="3E31AA5F" w14:textId="407E1639" w:rsidR="007A14AE" w:rsidRDefault="007A14AE" w:rsidP="00177870">
      <w:pPr>
        <w:rPr>
          <w:lang w:val="en-GB"/>
        </w:rPr>
      </w:pPr>
    </w:p>
    <w:p w14:paraId="4BB648E6" w14:textId="3A773F63" w:rsidR="007A14AE" w:rsidRDefault="007A14AE" w:rsidP="00177870">
      <w:pPr>
        <w:rPr>
          <w:lang w:val="en-GB"/>
        </w:rPr>
      </w:pPr>
    </w:p>
    <w:p w14:paraId="3CB31F38" w14:textId="221B0E1D" w:rsidR="007A14AE" w:rsidRDefault="007A14AE" w:rsidP="00177870">
      <w:pPr>
        <w:rPr>
          <w:lang w:val="en-GB"/>
        </w:rPr>
      </w:pPr>
    </w:p>
    <w:p w14:paraId="2157904F" w14:textId="5A174F19" w:rsidR="007A14AE" w:rsidRDefault="007A14AE" w:rsidP="00177870">
      <w:pPr>
        <w:rPr>
          <w:lang w:val="en-GB"/>
        </w:rPr>
      </w:pPr>
    </w:p>
    <w:p w14:paraId="5B615852" w14:textId="20511C50" w:rsidR="007A14AE" w:rsidRDefault="007A14AE" w:rsidP="00177870">
      <w:pPr>
        <w:rPr>
          <w:lang w:val="en-GB"/>
        </w:rPr>
      </w:pPr>
    </w:p>
    <w:p w14:paraId="737A25AF" w14:textId="1F6605D6" w:rsidR="007A14AE" w:rsidRDefault="00E43496" w:rsidP="00177870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6BB91BD" wp14:editId="39E63C2F">
                <wp:simplePos x="0" y="0"/>
                <wp:positionH relativeFrom="column">
                  <wp:posOffset>-390525</wp:posOffset>
                </wp:positionH>
                <wp:positionV relativeFrom="paragraph">
                  <wp:posOffset>247650</wp:posOffset>
                </wp:positionV>
                <wp:extent cx="7545070" cy="4152900"/>
                <wp:effectExtent l="0" t="0" r="0" b="0"/>
                <wp:wrapNone/>
                <wp:docPr id="2092790814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5070" cy="415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47DE7B" w14:textId="29A70EFC" w:rsidR="006D743F" w:rsidRDefault="009A74D3" w:rsidP="009A74D3">
                            <w:pPr>
                              <w:pStyle w:val="SectionTitlesAllCaps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MAINS</w:t>
                            </w:r>
                            <w:r w:rsidR="00793350">
                              <w:rPr>
                                <w:lang w:val="en-GB"/>
                              </w:rPr>
                              <w:t xml:space="preserve"> </w:t>
                            </w:r>
                            <w:bookmarkStart w:id="3" w:name="_Hlk202521779"/>
                            <w:r w:rsidR="00793350">
                              <w:rPr>
                                <w:lang w:val="en-GB"/>
                              </w:rPr>
                              <w:t>(</w:t>
                            </w:r>
                            <w:r w:rsidR="00793350" w:rsidRPr="00793350">
                              <w:rPr>
                                <w:sz w:val="22"/>
                                <w:szCs w:val="18"/>
                              </w:rPr>
                              <w:t xml:space="preserve">SERVED FROM </w:t>
                            </w:r>
                            <w:r w:rsidR="00E43496">
                              <w:rPr>
                                <w:lang w:val="en-GB"/>
                              </w:rPr>
                              <w:t>18:00-20:00</w:t>
                            </w:r>
                            <w:r w:rsidR="00793350">
                              <w:rPr>
                                <w:lang w:val="en-GB"/>
                              </w:rPr>
                              <w:t>)</w:t>
                            </w:r>
                            <w:bookmarkEnd w:id="3"/>
                          </w:p>
                          <w:p w14:paraId="740B8DC6" w14:textId="77777777" w:rsidR="000A17A0" w:rsidRDefault="000A17A0" w:rsidP="000A17A0">
                            <w:pPr>
                              <w:pStyle w:val="MenuItem"/>
                              <w:rPr>
                                <w:lang w:val="en-GB"/>
                              </w:rPr>
                            </w:pPr>
                          </w:p>
                          <w:p w14:paraId="1E05352D" w14:textId="16BD379F" w:rsidR="000A17A0" w:rsidRPr="00C357AE" w:rsidRDefault="000A17A0" w:rsidP="000A17A0">
                            <w:pPr>
                              <w:pStyle w:val="MenuItem"/>
                              <w:rPr>
                                <w:lang w:val="en-GB"/>
                              </w:rPr>
                            </w:pPr>
                            <w:r w:rsidRPr="00C357AE">
                              <w:rPr>
                                <w:lang w:val="en-GB"/>
                              </w:rPr>
                              <w:t xml:space="preserve">Pan fried gnocchi, button mushrooms, spinach, creamy parmesan sauce </w:t>
                            </w:r>
                            <w:r w:rsidRPr="00943E03">
                              <w:rPr>
                                <w:color w:val="79896B" w:themeColor="accent4"/>
                                <w:sz w:val="24"/>
                                <w:szCs w:val="24"/>
                                <w:lang w:val="en-GB"/>
                              </w:rPr>
                              <w:t>(V)</w:t>
                            </w:r>
                            <w:r w:rsidRPr="00C357AE">
                              <w:rPr>
                                <w:color w:val="94A286" w:themeColor="accent2" w:themeTint="99"/>
                                <w:lang w:val="en-GB"/>
                              </w:rPr>
                              <w:t xml:space="preserve"> </w:t>
                            </w:r>
                            <w:r w:rsidRPr="00C357AE">
                              <w:rPr>
                                <w:lang w:val="en-GB"/>
                              </w:rPr>
                              <w:t>- £20</w:t>
                            </w:r>
                          </w:p>
                          <w:p w14:paraId="48D5D13E" w14:textId="77777777" w:rsidR="000A17A0" w:rsidRPr="00943E03" w:rsidRDefault="000A17A0" w:rsidP="000A17A0">
                            <w:pPr>
                              <w:pStyle w:val="MenuItem"/>
                              <w:rPr>
                                <w:lang w:val="en-GB"/>
                              </w:rPr>
                            </w:pPr>
                            <w:r w:rsidRPr="00943E03">
                              <w:rPr>
                                <w:lang w:val="en-GB"/>
                              </w:rPr>
                              <w:t xml:space="preserve">Mushroom burger, Monterey jack cheese, burger sauce, sourdough bun, </w:t>
                            </w:r>
                            <w:bookmarkStart w:id="4" w:name="_Hlk200902100"/>
                            <w:r w:rsidRPr="00943E03">
                              <w:rPr>
                                <w:lang w:val="en-GB"/>
                              </w:rPr>
                              <w:t>chips</w:t>
                            </w:r>
                            <w:bookmarkEnd w:id="4"/>
                            <w:r w:rsidRPr="00943E03">
                              <w:rPr>
                                <w:lang w:val="en-GB"/>
                              </w:rPr>
                              <w:t xml:space="preserve">, coleslaw </w:t>
                            </w:r>
                            <w:r w:rsidRPr="00943E03">
                              <w:rPr>
                                <w:color w:val="79896B" w:themeColor="accent4"/>
                                <w:sz w:val="24"/>
                                <w:szCs w:val="24"/>
                                <w:lang w:val="en-GB"/>
                              </w:rPr>
                              <w:t>(V)</w:t>
                            </w:r>
                            <w:r w:rsidRPr="00943E03">
                              <w:rPr>
                                <w:lang w:val="en-GB"/>
                              </w:rPr>
                              <w:t xml:space="preserve"> - £20</w:t>
                            </w:r>
                          </w:p>
                          <w:p w14:paraId="4DC925D1" w14:textId="77777777" w:rsidR="000A17A0" w:rsidRPr="00C357AE" w:rsidRDefault="000A17A0" w:rsidP="000A17A0">
                            <w:pPr>
                              <w:pStyle w:val="MenuItem"/>
                              <w:rPr>
                                <w:lang w:val="en-GB"/>
                              </w:rPr>
                            </w:pPr>
                            <w:r w:rsidRPr="00C357AE">
                              <w:rPr>
                                <w:lang w:val="en-GB"/>
                              </w:rPr>
                              <w:t>Beer battered haddock,</w:t>
                            </w:r>
                            <w:r w:rsidRPr="00C357AE">
                              <w:t xml:space="preserve"> </w:t>
                            </w:r>
                            <w:r w:rsidRPr="00C357AE">
                              <w:rPr>
                                <w:lang w:val="en-GB"/>
                              </w:rPr>
                              <w:t>hand cut chunky chips, mushy peas, tartare sauce - £22</w:t>
                            </w:r>
                          </w:p>
                          <w:p w14:paraId="38BCAB27" w14:textId="51C32DBB" w:rsidR="000A17A0" w:rsidRPr="00943E03" w:rsidRDefault="000A17A0" w:rsidP="000A17A0">
                            <w:pPr>
                              <w:pStyle w:val="MenuItem"/>
                              <w:rPr>
                                <w:lang w:val="en-GB"/>
                              </w:rPr>
                            </w:pPr>
                            <w:r w:rsidRPr="00943E03">
                              <w:rPr>
                                <w:lang w:val="en-GB"/>
                              </w:rPr>
                              <w:t>Double smash burger, Monterey jack cheese, sourdough bun, burger sauce, chips, coleslaw - £2</w:t>
                            </w:r>
                            <w:r w:rsidR="00F137DF">
                              <w:rPr>
                                <w:lang w:val="en-GB"/>
                              </w:rPr>
                              <w:t>2</w:t>
                            </w:r>
                          </w:p>
                          <w:p w14:paraId="38FEC40C" w14:textId="6CAED658" w:rsidR="000A17A0" w:rsidRPr="00C357AE" w:rsidRDefault="000A17A0" w:rsidP="000A17A0">
                            <w:pPr>
                              <w:pStyle w:val="MenuItem"/>
                              <w:rPr>
                                <w:bCs/>
                              </w:rPr>
                            </w:pPr>
                            <w:r w:rsidRPr="00C357AE">
                              <w:rPr>
                                <w:bCs/>
                              </w:rPr>
                              <w:t xml:space="preserve">Sweet potato, spinach and chickpea curry, coconut rice, onion bhajis </w:t>
                            </w:r>
                            <w:r w:rsidRPr="00943E03">
                              <w:rPr>
                                <w:color w:val="79896B" w:themeColor="accent4"/>
                                <w:sz w:val="24"/>
                                <w:szCs w:val="24"/>
                                <w:lang w:val="en-GB"/>
                              </w:rPr>
                              <w:t>(VE*)(V)</w:t>
                            </w:r>
                            <w:r w:rsidRPr="00C357AE">
                              <w:rPr>
                                <w:bCs/>
                                <w:color w:val="94A286" w:themeColor="accent2" w:themeTint="99"/>
                              </w:rPr>
                              <w:t xml:space="preserve"> </w:t>
                            </w:r>
                            <w:r w:rsidRPr="00C357AE">
                              <w:rPr>
                                <w:bCs/>
                                <w:color w:val="79896B" w:themeColor="accent4"/>
                              </w:rPr>
                              <w:t xml:space="preserve">- </w:t>
                            </w:r>
                            <w:r w:rsidRPr="00C357AE">
                              <w:rPr>
                                <w:bCs/>
                              </w:rPr>
                              <w:t>£2</w:t>
                            </w:r>
                            <w:r w:rsidR="002C7092">
                              <w:rPr>
                                <w:bCs/>
                              </w:rPr>
                              <w:t>1</w:t>
                            </w:r>
                          </w:p>
                          <w:p w14:paraId="3B64340C" w14:textId="0D53769D" w:rsidR="00CA7161" w:rsidRDefault="00072CE3" w:rsidP="000A17A0">
                            <w:pPr>
                              <w:spacing w:line="360" w:lineRule="auto"/>
                              <w:rPr>
                                <w:b/>
                                <w:bCs/>
                              </w:rPr>
                            </w:pPr>
                            <w:r w:rsidRPr="00072CE3">
                              <w:rPr>
                                <w:b/>
                                <w:bCs/>
                              </w:rPr>
                              <w:t>Gammon, garden peas, fried eggs, chips - £22</w:t>
                            </w:r>
                          </w:p>
                          <w:p w14:paraId="4855AE18" w14:textId="2029D41D" w:rsidR="000A17A0" w:rsidRPr="00C357AE" w:rsidRDefault="00072CE3" w:rsidP="000A17A0">
                            <w:pPr>
                              <w:spacing w:line="360" w:lineRule="auto"/>
                              <w:rPr>
                                <w:b/>
                                <w:bCs/>
                              </w:rPr>
                            </w:pPr>
                            <w:r w:rsidRPr="00072CE3">
                              <w:rPr>
                                <w:b/>
                                <w:bCs/>
                              </w:rPr>
                              <w:t>9oz Welsh ribeye, confit mushrooms, slow roasted tomato, chips - £36</w:t>
                            </w:r>
                          </w:p>
                          <w:p w14:paraId="682AF554" w14:textId="6CD33832" w:rsidR="00A9394C" w:rsidRDefault="00A9394C" w:rsidP="008B753A">
                            <w:pPr>
                              <w:spacing w:line="360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Beef stroganoff, mushrooms, gherkins, wild rice - £22</w:t>
                            </w:r>
                          </w:p>
                          <w:p w14:paraId="5E14FBAA" w14:textId="3BCA883C" w:rsidR="00793350" w:rsidRPr="00793350" w:rsidRDefault="00793350" w:rsidP="00793350">
                            <w:pPr>
                              <w:spacing w:line="360" w:lineRule="auto"/>
                              <w:rPr>
                                <w:b/>
                                <w:bCs/>
                              </w:rPr>
                            </w:pPr>
                            <w:r w:rsidRPr="00793350">
                              <w:rPr>
                                <w:b/>
                                <w:bCs/>
                              </w:rPr>
                              <w:t xml:space="preserve">Welsh dragon sausages, mashed potato, </w:t>
                            </w:r>
                            <w:r w:rsidR="00E43496">
                              <w:rPr>
                                <w:b/>
                                <w:bCs/>
                              </w:rPr>
                              <w:t>red cabbage</w:t>
                            </w:r>
                            <w:r w:rsidRPr="00793350">
                              <w:rPr>
                                <w:b/>
                                <w:bCs/>
                              </w:rPr>
                              <w:t xml:space="preserve"> and jus - £21</w:t>
                            </w:r>
                          </w:p>
                          <w:p w14:paraId="5B10E319" w14:textId="6607839B" w:rsidR="006D743F" w:rsidRDefault="00793350" w:rsidP="00793350">
                            <w:pPr>
                              <w:spacing w:line="360" w:lineRule="auto"/>
                              <w:rPr>
                                <w:b/>
                                <w:bCs/>
                              </w:rPr>
                            </w:pPr>
                            <w:r w:rsidRPr="00793350">
                              <w:rPr>
                                <w:b/>
                                <w:bCs/>
                              </w:rPr>
                              <w:t xml:space="preserve">Saracens lamb </w:t>
                            </w:r>
                            <w:proofErr w:type="gramStart"/>
                            <w:r w:rsidRPr="00793350">
                              <w:rPr>
                                <w:b/>
                                <w:bCs/>
                              </w:rPr>
                              <w:t>donner</w:t>
                            </w:r>
                            <w:proofErr w:type="gramEnd"/>
                            <w:r w:rsidRPr="00793350">
                              <w:rPr>
                                <w:b/>
                                <w:bCs/>
                              </w:rPr>
                              <w:t>, chips, flatbread, salad, chilli sauce, garlic mayo sauce - £20</w:t>
                            </w:r>
                          </w:p>
                          <w:p w14:paraId="50DA4022" w14:textId="1FAA1A95" w:rsidR="00934690" w:rsidRDefault="00793350" w:rsidP="008B753A">
                            <w:pPr>
                              <w:spacing w:line="360" w:lineRule="auto"/>
                              <w:rPr>
                                <w:b/>
                                <w:bCs/>
                              </w:rPr>
                            </w:pPr>
                            <w:r w:rsidRPr="00793350">
                              <w:rPr>
                                <w:b/>
                                <w:bCs/>
                              </w:rPr>
                              <w:t>Pan fried seabass, sauteed new potatoes, peas a la francaise - £2</w:t>
                            </w:r>
                            <w:r w:rsidR="00BD076B">
                              <w:rPr>
                                <w:b/>
                                <w:bCs/>
                              </w:rPr>
                              <w:t>4</w:t>
                            </w:r>
                          </w:p>
                          <w:p w14:paraId="02F571FC" w14:textId="63D94627" w:rsidR="00BD076B" w:rsidRPr="00A72CC3" w:rsidRDefault="00BD076B" w:rsidP="008B753A">
                            <w:pPr>
                              <w:spacing w:line="360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Pan fried megrim sole, romesco sauce, giant couscous and chickpea salad -</w:t>
                            </w:r>
                            <w:r w:rsidR="00E43496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£24</w:t>
                            </w:r>
                          </w:p>
                          <w:p w14:paraId="396B136D" w14:textId="44DFFF05" w:rsidR="00E43496" w:rsidRPr="00A72CC3" w:rsidRDefault="00E43496" w:rsidP="00E43496">
                            <w:pPr>
                              <w:spacing w:line="360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Pan fried </w:t>
                            </w:r>
                            <w:r>
                              <w:rPr>
                                <w:b/>
                                <w:bCs/>
                              </w:rPr>
                              <w:t>seabass, sauteed potatoes, peas a la francaise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- £24</w:t>
                            </w:r>
                          </w:p>
                          <w:p w14:paraId="629998B5" w14:textId="77777777" w:rsidR="000126D8" w:rsidRDefault="000126D8" w:rsidP="00185568">
                            <w:pPr>
                              <w:spacing w:line="360" w:lineRule="auto"/>
                              <w:rPr>
                                <w:b/>
                                <w:bCs/>
                              </w:rPr>
                            </w:pPr>
                          </w:p>
                          <w:p w14:paraId="29DB04B5" w14:textId="77777777" w:rsidR="00185568" w:rsidRPr="00A72CC3" w:rsidRDefault="00185568" w:rsidP="00185568">
                            <w:pPr>
                              <w:spacing w:line="360" w:lineRule="auto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B91BD" id="Text Box 31" o:spid="_x0000_s1030" type="#_x0000_t202" style="position:absolute;margin-left:-30.75pt;margin-top:19.5pt;width:594.1pt;height:32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" filled="f" stroked="f">
                <v:textbox>
                  <w:txbxContent>
                    <w:p w14:paraId="5147DE7B" w14:textId="29A70EFC" w:rsidR="006D743F" w:rsidRDefault="009A74D3" w:rsidP="009A74D3">
                      <w:pPr>
                        <w:pStyle w:val="SectionTitlesAllCaps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MAINS</w:t>
                      </w:r>
                      <w:r w:rsidR="00793350">
                        <w:rPr>
                          <w:lang w:val="en-GB"/>
                        </w:rPr>
                        <w:t xml:space="preserve"> </w:t>
                      </w:r>
                      <w:bookmarkStart w:id="5" w:name="_Hlk202521779"/>
                      <w:r w:rsidR="00793350">
                        <w:rPr>
                          <w:lang w:val="en-GB"/>
                        </w:rPr>
                        <w:t>(</w:t>
                      </w:r>
                      <w:r w:rsidR="00793350" w:rsidRPr="00793350">
                        <w:rPr>
                          <w:sz w:val="22"/>
                          <w:szCs w:val="18"/>
                        </w:rPr>
                        <w:t xml:space="preserve">SERVED FROM </w:t>
                      </w:r>
                      <w:r w:rsidR="00E43496">
                        <w:rPr>
                          <w:lang w:val="en-GB"/>
                        </w:rPr>
                        <w:t>18:00-20:00</w:t>
                      </w:r>
                      <w:r w:rsidR="00793350">
                        <w:rPr>
                          <w:lang w:val="en-GB"/>
                        </w:rPr>
                        <w:t>)</w:t>
                      </w:r>
                      <w:bookmarkEnd w:id="5"/>
                    </w:p>
                    <w:p w14:paraId="740B8DC6" w14:textId="77777777" w:rsidR="000A17A0" w:rsidRDefault="000A17A0" w:rsidP="000A17A0">
                      <w:pPr>
                        <w:pStyle w:val="MenuItem"/>
                        <w:rPr>
                          <w:lang w:val="en-GB"/>
                        </w:rPr>
                      </w:pPr>
                    </w:p>
                    <w:p w14:paraId="1E05352D" w14:textId="16BD379F" w:rsidR="000A17A0" w:rsidRPr="00C357AE" w:rsidRDefault="000A17A0" w:rsidP="000A17A0">
                      <w:pPr>
                        <w:pStyle w:val="MenuItem"/>
                        <w:rPr>
                          <w:lang w:val="en-GB"/>
                        </w:rPr>
                      </w:pPr>
                      <w:r w:rsidRPr="00C357AE">
                        <w:rPr>
                          <w:lang w:val="en-GB"/>
                        </w:rPr>
                        <w:t xml:space="preserve">Pan fried gnocchi, button mushrooms, spinach, creamy parmesan sauce </w:t>
                      </w:r>
                      <w:r w:rsidRPr="00943E03">
                        <w:rPr>
                          <w:color w:val="79896B" w:themeColor="accent4"/>
                          <w:sz w:val="24"/>
                          <w:szCs w:val="24"/>
                          <w:lang w:val="en-GB"/>
                        </w:rPr>
                        <w:t>(V)</w:t>
                      </w:r>
                      <w:r w:rsidRPr="00C357AE">
                        <w:rPr>
                          <w:color w:val="94A286" w:themeColor="accent2" w:themeTint="99"/>
                          <w:lang w:val="en-GB"/>
                        </w:rPr>
                        <w:t xml:space="preserve"> </w:t>
                      </w:r>
                      <w:r w:rsidRPr="00C357AE">
                        <w:rPr>
                          <w:lang w:val="en-GB"/>
                        </w:rPr>
                        <w:t>- £20</w:t>
                      </w:r>
                    </w:p>
                    <w:p w14:paraId="48D5D13E" w14:textId="77777777" w:rsidR="000A17A0" w:rsidRPr="00943E03" w:rsidRDefault="000A17A0" w:rsidP="000A17A0">
                      <w:pPr>
                        <w:pStyle w:val="MenuItem"/>
                        <w:rPr>
                          <w:lang w:val="en-GB"/>
                        </w:rPr>
                      </w:pPr>
                      <w:r w:rsidRPr="00943E03">
                        <w:rPr>
                          <w:lang w:val="en-GB"/>
                        </w:rPr>
                        <w:t xml:space="preserve">Mushroom burger, Monterey jack cheese, burger sauce, sourdough bun, </w:t>
                      </w:r>
                      <w:bookmarkStart w:id="6" w:name="_Hlk200902100"/>
                      <w:r w:rsidRPr="00943E03">
                        <w:rPr>
                          <w:lang w:val="en-GB"/>
                        </w:rPr>
                        <w:t>chips</w:t>
                      </w:r>
                      <w:bookmarkEnd w:id="6"/>
                      <w:r w:rsidRPr="00943E03">
                        <w:rPr>
                          <w:lang w:val="en-GB"/>
                        </w:rPr>
                        <w:t xml:space="preserve">, coleslaw </w:t>
                      </w:r>
                      <w:r w:rsidRPr="00943E03">
                        <w:rPr>
                          <w:color w:val="79896B" w:themeColor="accent4"/>
                          <w:sz w:val="24"/>
                          <w:szCs w:val="24"/>
                          <w:lang w:val="en-GB"/>
                        </w:rPr>
                        <w:t>(V)</w:t>
                      </w:r>
                      <w:r w:rsidRPr="00943E03">
                        <w:rPr>
                          <w:lang w:val="en-GB"/>
                        </w:rPr>
                        <w:t xml:space="preserve"> - £20</w:t>
                      </w:r>
                    </w:p>
                    <w:p w14:paraId="4DC925D1" w14:textId="77777777" w:rsidR="000A17A0" w:rsidRPr="00C357AE" w:rsidRDefault="000A17A0" w:rsidP="000A17A0">
                      <w:pPr>
                        <w:pStyle w:val="MenuItem"/>
                        <w:rPr>
                          <w:lang w:val="en-GB"/>
                        </w:rPr>
                      </w:pPr>
                      <w:r w:rsidRPr="00C357AE">
                        <w:rPr>
                          <w:lang w:val="en-GB"/>
                        </w:rPr>
                        <w:t>Beer battered haddock,</w:t>
                      </w:r>
                      <w:r w:rsidRPr="00C357AE">
                        <w:t xml:space="preserve"> </w:t>
                      </w:r>
                      <w:r w:rsidRPr="00C357AE">
                        <w:rPr>
                          <w:lang w:val="en-GB"/>
                        </w:rPr>
                        <w:t>hand cut chunky chips, mushy peas, tartare sauce - £22</w:t>
                      </w:r>
                    </w:p>
                    <w:p w14:paraId="38BCAB27" w14:textId="51C32DBB" w:rsidR="000A17A0" w:rsidRPr="00943E03" w:rsidRDefault="000A17A0" w:rsidP="000A17A0">
                      <w:pPr>
                        <w:pStyle w:val="MenuItem"/>
                        <w:rPr>
                          <w:lang w:val="en-GB"/>
                        </w:rPr>
                      </w:pPr>
                      <w:r w:rsidRPr="00943E03">
                        <w:rPr>
                          <w:lang w:val="en-GB"/>
                        </w:rPr>
                        <w:t>Double smash burger, Monterey jack cheese, sourdough bun, burger sauce, chips, coleslaw - £2</w:t>
                      </w:r>
                      <w:r w:rsidR="00F137DF">
                        <w:rPr>
                          <w:lang w:val="en-GB"/>
                        </w:rPr>
                        <w:t>2</w:t>
                      </w:r>
                    </w:p>
                    <w:p w14:paraId="38FEC40C" w14:textId="6CAED658" w:rsidR="000A17A0" w:rsidRPr="00C357AE" w:rsidRDefault="000A17A0" w:rsidP="000A17A0">
                      <w:pPr>
                        <w:pStyle w:val="MenuItem"/>
                        <w:rPr>
                          <w:bCs/>
                        </w:rPr>
                      </w:pPr>
                      <w:r w:rsidRPr="00C357AE">
                        <w:rPr>
                          <w:bCs/>
                        </w:rPr>
                        <w:t xml:space="preserve">Sweet potato, spinach and chickpea curry, coconut rice, onion bhajis </w:t>
                      </w:r>
                      <w:r w:rsidRPr="00943E03">
                        <w:rPr>
                          <w:color w:val="79896B" w:themeColor="accent4"/>
                          <w:sz w:val="24"/>
                          <w:szCs w:val="24"/>
                          <w:lang w:val="en-GB"/>
                        </w:rPr>
                        <w:t>(VE*)(V)</w:t>
                      </w:r>
                      <w:r w:rsidRPr="00C357AE">
                        <w:rPr>
                          <w:bCs/>
                          <w:color w:val="94A286" w:themeColor="accent2" w:themeTint="99"/>
                        </w:rPr>
                        <w:t xml:space="preserve"> </w:t>
                      </w:r>
                      <w:r w:rsidRPr="00C357AE">
                        <w:rPr>
                          <w:bCs/>
                          <w:color w:val="79896B" w:themeColor="accent4"/>
                        </w:rPr>
                        <w:t xml:space="preserve">- </w:t>
                      </w:r>
                      <w:r w:rsidRPr="00C357AE">
                        <w:rPr>
                          <w:bCs/>
                        </w:rPr>
                        <w:t>£2</w:t>
                      </w:r>
                      <w:r w:rsidR="002C7092">
                        <w:rPr>
                          <w:bCs/>
                        </w:rPr>
                        <w:t>1</w:t>
                      </w:r>
                    </w:p>
                    <w:p w14:paraId="3B64340C" w14:textId="0D53769D" w:rsidR="00CA7161" w:rsidRDefault="00072CE3" w:rsidP="000A17A0">
                      <w:pPr>
                        <w:spacing w:line="360" w:lineRule="auto"/>
                        <w:rPr>
                          <w:b/>
                          <w:bCs/>
                        </w:rPr>
                      </w:pPr>
                      <w:r w:rsidRPr="00072CE3">
                        <w:rPr>
                          <w:b/>
                          <w:bCs/>
                        </w:rPr>
                        <w:t>Gammon, garden peas, fried eggs, chips - £22</w:t>
                      </w:r>
                    </w:p>
                    <w:p w14:paraId="4855AE18" w14:textId="2029D41D" w:rsidR="000A17A0" w:rsidRPr="00C357AE" w:rsidRDefault="00072CE3" w:rsidP="000A17A0">
                      <w:pPr>
                        <w:spacing w:line="360" w:lineRule="auto"/>
                        <w:rPr>
                          <w:b/>
                          <w:bCs/>
                        </w:rPr>
                      </w:pPr>
                      <w:r w:rsidRPr="00072CE3">
                        <w:rPr>
                          <w:b/>
                          <w:bCs/>
                        </w:rPr>
                        <w:t>9oz Welsh ribeye, confit mushrooms, slow roasted tomato, chips - £36</w:t>
                      </w:r>
                    </w:p>
                    <w:p w14:paraId="682AF554" w14:textId="6CD33832" w:rsidR="00A9394C" w:rsidRDefault="00A9394C" w:rsidP="008B753A">
                      <w:pPr>
                        <w:spacing w:line="360" w:lineRule="auto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Beef stroganoff, mushrooms, gherkins, wild rice - £22</w:t>
                      </w:r>
                    </w:p>
                    <w:p w14:paraId="5E14FBAA" w14:textId="3BCA883C" w:rsidR="00793350" w:rsidRPr="00793350" w:rsidRDefault="00793350" w:rsidP="00793350">
                      <w:pPr>
                        <w:spacing w:line="360" w:lineRule="auto"/>
                        <w:rPr>
                          <w:b/>
                          <w:bCs/>
                        </w:rPr>
                      </w:pPr>
                      <w:r w:rsidRPr="00793350">
                        <w:rPr>
                          <w:b/>
                          <w:bCs/>
                        </w:rPr>
                        <w:t xml:space="preserve">Welsh dragon sausages, mashed potato, </w:t>
                      </w:r>
                      <w:r w:rsidR="00E43496">
                        <w:rPr>
                          <w:b/>
                          <w:bCs/>
                        </w:rPr>
                        <w:t>red cabbage</w:t>
                      </w:r>
                      <w:r w:rsidRPr="00793350">
                        <w:rPr>
                          <w:b/>
                          <w:bCs/>
                        </w:rPr>
                        <w:t xml:space="preserve"> and jus - £21</w:t>
                      </w:r>
                    </w:p>
                    <w:p w14:paraId="5B10E319" w14:textId="6607839B" w:rsidR="006D743F" w:rsidRDefault="00793350" w:rsidP="00793350">
                      <w:pPr>
                        <w:spacing w:line="360" w:lineRule="auto"/>
                        <w:rPr>
                          <w:b/>
                          <w:bCs/>
                        </w:rPr>
                      </w:pPr>
                      <w:r w:rsidRPr="00793350">
                        <w:rPr>
                          <w:b/>
                          <w:bCs/>
                        </w:rPr>
                        <w:t xml:space="preserve">Saracens lamb </w:t>
                      </w:r>
                      <w:proofErr w:type="gramStart"/>
                      <w:r w:rsidRPr="00793350">
                        <w:rPr>
                          <w:b/>
                          <w:bCs/>
                        </w:rPr>
                        <w:t>donner</w:t>
                      </w:r>
                      <w:proofErr w:type="gramEnd"/>
                      <w:r w:rsidRPr="00793350">
                        <w:rPr>
                          <w:b/>
                          <w:bCs/>
                        </w:rPr>
                        <w:t>, chips, flatbread, salad, chilli sauce, garlic mayo sauce - £20</w:t>
                      </w:r>
                    </w:p>
                    <w:p w14:paraId="50DA4022" w14:textId="1FAA1A95" w:rsidR="00934690" w:rsidRDefault="00793350" w:rsidP="008B753A">
                      <w:pPr>
                        <w:spacing w:line="360" w:lineRule="auto"/>
                        <w:rPr>
                          <w:b/>
                          <w:bCs/>
                        </w:rPr>
                      </w:pPr>
                      <w:r w:rsidRPr="00793350">
                        <w:rPr>
                          <w:b/>
                          <w:bCs/>
                        </w:rPr>
                        <w:t>Pan fried seabass, sauteed new potatoes, peas a la francaise - £2</w:t>
                      </w:r>
                      <w:r w:rsidR="00BD076B">
                        <w:rPr>
                          <w:b/>
                          <w:bCs/>
                        </w:rPr>
                        <w:t>4</w:t>
                      </w:r>
                    </w:p>
                    <w:p w14:paraId="02F571FC" w14:textId="63D94627" w:rsidR="00BD076B" w:rsidRPr="00A72CC3" w:rsidRDefault="00BD076B" w:rsidP="008B753A">
                      <w:pPr>
                        <w:spacing w:line="360" w:lineRule="auto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Pan fried megrim sole, romesco sauce, giant couscous and chickpea salad -</w:t>
                      </w:r>
                      <w:r w:rsidR="00E43496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£24</w:t>
                      </w:r>
                    </w:p>
                    <w:p w14:paraId="396B136D" w14:textId="44DFFF05" w:rsidR="00E43496" w:rsidRPr="00A72CC3" w:rsidRDefault="00E43496" w:rsidP="00E43496">
                      <w:pPr>
                        <w:spacing w:line="360" w:lineRule="auto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Pan fried </w:t>
                      </w:r>
                      <w:r>
                        <w:rPr>
                          <w:b/>
                          <w:bCs/>
                        </w:rPr>
                        <w:t>seabass, sauteed potatoes, peas a la francaise</w:t>
                      </w:r>
                      <w:r>
                        <w:rPr>
                          <w:b/>
                          <w:bCs/>
                        </w:rPr>
                        <w:t xml:space="preserve"> - £24</w:t>
                      </w:r>
                    </w:p>
                    <w:p w14:paraId="629998B5" w14:textId="77777777" w:rsidR="000126D8" w:rsidRDefault="000126D8" w:rsidP="00185568">
                      <w:pPr>
                        <w:spacing w:line="360" w:lineRule="auto"/>
                        <w:rPr>
                          <w:b/>
                          <w:bCs/>
                        </w:rPr>
                      </w:pPr>
                    </w:p>
                    <w:p w14:paraId="29DB04B5" w14:textId="77777777" w:rsidR="00185568" w:rsidRPr="00A72CC3" w:rsidRDefault="00185568" w:rsidP="00185568">
                      <w:pPr>
                        <w:spacing w:line="360" w:lineRule="auto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CA596CC" w14:textId="5297AA1D" w:rsidR="007A14AE" w:rsidRDefault="007A14AE" w:rsidP="00177870">
      <w:pPr>
        <w:rPr>
          <w:lang w:val="en-GB"/>
        </w:rPr>
      </w:pPr>
    </w:p>
    <w:p w14:paraId="34CD731D" w14:textId="60ED42B7" w:rsidR="007A14AE" w:rsidRDefault="007A14AE" w:rsidP="00177870">
      <w:pPr>
        <w:rPr>
          <w:lang w:val="en-GB"/>
        </w:rPr>
      </w:pPr>
    </w:p>
    <w:p w14:paraId="6B142B0A" w14:textId="678C4FE8" w:rsidR="007A14AE" w:rsidRDefault="007A14AE" w:rsidP="00177870">
      <w:pPr>
        <w:rPr>
          <w:lang w:val="en-GB"/>
        </w:rPr>
      </w:pPr>
    </w:p>
    <w:p w14:paraId="20C8F61C" w14:textId="0CE2614F" w:rsidR="007A14AE" w:rsidRDefault="00894443" w:rsidP="00177870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08416" behindDoc="0" locked="0" layoutInCell="1" allowOverlap="1" wp14:anchorId="5A954EF7" wp14:editId="0B68BEE0">
                <wp:simplePos x="0" y="0"/>
                <wp:positionH relativeFrom="column">
                  <wp:posOffset>-304165</wp:posOffset>
                </wp:positionH>
                <wp:positionV relativeFrom="paragraph">
                  <wp:posOffset>111125</wp:posOffset>
                </wp:positionV>
                <wp:extent cx="6806565" cy="0"/>
                <wp:effectExtent l="0" t="0" r="0" b="0"/>
                <wp:wrapNone/>
                <wp:docPr id="80796187" name="Straight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0656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345D73" id="Straight Connector 29" o:spid="_x0000_s1026" style="position:absolute;z-index:2517084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23.95pt,8.75pt" to="512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" strokecolor="#4d5743 [3205]" strokeweight="1pt">
                <v:stroke joinstyle="miter"/>
                <o:lock v:ext="edit" shapetype="f"/>
              </v:line>
            </w:pict>
          </mc:Fallback>
        </mc:AlternateContent>
      </w:r>
    </w:p>
    <w:p w14:paraId="1C2055C4" w14:textId="2F0239F8" w:rsidR="007A14AE" w:rsidRDefault="007A14AE" w:rsidP="00177870">
      <w:pPr>
        <w:rPr>
          <w:lang w:val="en-GB"/>
        </w:rPr>
      </w:pPr>
    </w:p>
    <w:p w14:paraId="19D44E24" w14:textId="3C64856E" w:rsidR="007A14AE" w:rsidRDefault="007A14AE" w:rsidP="00177870">
      <w:pPr>
        <w:rPr>
          <w:lang w:val="en-GB"/>
        </w:rPr>
      </w:pPr>
    </w:p>
    <w:p w14:paraId="5929FCA2" w14:textId="1807004B" w:rsidR="007A14AE" w:rsidRDefault="007A14AE" w:rsidP="00177870">
      <w:pPr>
        <w:rPr>
          <w:lang w:val="en-GB"/>
        </w:rPr>
      </w:pPr>
    </w:p>
    <w:p w14:paraId="02637D0A" w14:textId="2C1B64A7" w:rsidR="007A14AE" w:rsidRDefault="007A14AE" w:rsidP="00177870">
      <w:pPr>
        <w:rPr>
          <w:lang w:val="en-GB"/>
        </w:rPr>
      </w:pPr>
    </w:p>
    <w:p w14:paraId="225F8245" w14:textId="1EB1459E" w:rsidR="007A14AE" w:rsidRDefault="007A14AE" w:rsidP="00177870">
      <w:pPr>
        <w:rPr>
          <w:lang w:val="en-GB"/>
        </w:rPr>
      </w:pPr>
    </w:p>
    <w:p w14:paraId="5DB985BC" w14:textId="3DB26764" w:rsidR="007A14AE" w:rsidRDefault="007A14AE" w:rsidP="00177870">
      <w:pPr>
        <w:rPr>
          <w:lang w:val="en-GB"/>
        </w:rPr>
      </w:pPr>
    </w:p>
    <w:p w14:paraId="58CEAA5A" w14:textId="7742E0AD" w:rsidR="007A14AE" w:rsidRDefault="007A14AE" w:rsidP="00177870">
      <w:pPr>
        <w:rPr>
          <w:lang w:val="en-GB"/>
        </w:rPr>
      </w:pPr>
    </w:p>
    <w:p w14:paraId="00F9C8E9" w14:textId="6F68B194" w:rsidR="007A14AE" w:rsidRDefault="007A14AE" w:rsidP="00177870">
      <w:pPr>
        <w:rPr>
          <w:lang w:val="en-GB"/>
        </w:rPr>
      </w:pPr>
    </w:p>
    <w:p w14:paraId="71026BA8" w14:textId="6A015BE6" w:rsidR="007A14AE" w:rsidRDefault="007A14AE" w:rsidP="00177870">
      <w:pPr>
        <w:rPr>
          <w:lang w:val="en-GB"/>
        </w:rPr>
      </w:pPr>
    </w:p>
    <w:p w14:paraId="7ACDC3EB" w14:textId="23A79C01" w:rsidR="007A14AE" w:rsidRDefault="007A14AE" w:rsidP="00177870">
      <w:pPr>
        <w:rPr>
          <w:lang w:val="en-GB"/>
        </w:rPr>
      </w:pPr>
    </w:p>
    <w:p w14:paraId="766CC287" w14:textId="31416176" w:rsidR="007A14AE" w:rsidRDefault="007A14AE" w:rsidP="00177870">
      <w:pPr>
        <w:rPr>
          <w:lang w:val="en-GB"/>
        </w:rPr>
      </w:pPr>
    </w:p>
    <w:p w14:paraId="670DC04A" w14:textId="77777777" w:rsidR="007A14AE" w:rsidRDefault="007A14AE" w:rsidP="00177870">
      <w:pPr>
        <w:rPr>
          <w:lang w:val="en-GB"/>
        </w:rPr>
      </w:pPr>
    </w:p>
    <w:p w14:paraId="518D94CD" w14:textId="173D2489" w:rsidR="007A14AE" w:rsidRDefault="007A14AE" w:rsidP="00177870">
      <w:pPr>
        <w:rPr>
          <w:lang w:val="en-GB"/>
        </w:rPr>
      </w:pPr>
    </w:p>
    <w:p w14:paraId="6BACF0BE" w14:textId="6A292719" w:rsidR="007A14AE" w:rsidRDefault="007A14AE" w:rsidP="00177870">
      <w:pPr>
        <w:rPr>
          <w:lang w:val="en-GB"/>
        </w:rPr>
      </w:pPr>
    </w:p>
    <w:p w14:paraId="6529B506" w14:textId="44BA8416" w:rsidR="007A14AE" w:rsidRDefault="007A14AE" w:rsidP="00177870">
      <w:pPr>
        <w:rPr>
          <w:lang w:val="en-GB"/>
        </w:rPr>
      </w:pPr>
    </w:p>
    <w:p w14:paraId="41C356C0" w14:textId="5EAB63F5" w:rsidR="007A14AE" w:rsidRDefault="007A14AE" w:rsidP="00177870">
      <w:pPr>
        <w:rPr>
          <w:lang w:val="en-GB"/>
        </w:rPr>
      </w:pPr>
    </w:p>
    <w:p w14:paraId="27EFB018" w14:textId="43231C6C" w:rsidR="007A14AE" w:rsidRDefault="007A14AE" w:rsidP="00177870">
      <w:pPr>
        <w:rPr>
          <w:lang w:val="en-GB"/>
        </w:rPr>
      </w:pPr>
    </w:p>
    <w:p w14:paraId="7BD0972D" w14:textId="3E0AC911" w:rsidR="007A14AE" w:rsidRDefault="007A14AE" w:rsidP="00177870">
      <w:pPr>
        <w:rPr>
          <w:lang w:val="en-GB"/>
        </w:rPr>
      </w:pPr>
    </w:p>
    <w:p w14:paraId="3F75BFF4" w14:textId="224450BE" w:rsidR="007A14AE" w:rsidRDefault="007A14AE" w:rsidP="00177870">
      <w:pPr>
        <w:rPr>
          <w:lang w:val="en-GB"/>
        </w:rPr>
      </w:pPr>
    </w:p>
    <w:p w14:paraId="117339D2" w14:textId="46AA1D62" w:rsidR="007A14AE" w:rsidRDefault="007A14AE" w:rsidP="00177870">
      <w:pPr>
        <w:rPr>
          <w:lang w:val="en-GB"/>
        </w:rPr>
      </w:pPr>
    </w:p>
    <w:p w14:paraId="53DCB41B" w14:textId="7A8C62C0" w:rsidR="007A14AE" w:rsidRDefault="00661DF2" w:rsidP="00177870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5" behindDoc="0" locked="0" layoutInCell="1" allowOverlap="1" wp14:anchorId="5FE05186" wp14:editId="6113C16B">
                <wp:simplePos x="0" y="0"/>
                <wp:positionH relativeFrom="margin">
                  <wp:posOffset>-304800</wp:posOffset>
                </wp:positionH>
                <wp:positionV relativeFrom="paragraph">
                  <wp:posOffset>106680</wp:posOffset>
                </wp:positionV>
                <wp:extent cx="2767965" cy="1863725"/>
                <wp:effectExtent l="0" t="0" r="0" b="3175"/>
                <wp:wrapNone/>
                <wp:docPr id="39808907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7965" cy="1863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910D88" w14:textId="62BA8B14" w:rsidR="00087559" w:rsidRDefault="00087559" w:rsidP="00087559">
                            <w:pPr>
                              <w:pStyle w:val="SectionTitlesAllCaps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S</w:t>
                            </w:r>
                            <w:r w:rsidR="00C43CB8">
                              <w:rPr>
                                <w:lang w:val="en-GB"/>
                              </w:rPr>
                              <w:t>ides</w:t>
                            </w:r>
                          </w:p>
                          <w:p w14:paraId="60870BCA" w14:textId="1243C8B5" w:rsidR="00364215" w:rsidRDefault="00364215" w:rsidP="0008176A"/>
                          <w:p w14:paraId="69D7C43F" w14:textId="4302C64B" w:rsidR="00A0129C" w:rsidRDefault="000A17A0" w:rsidP="0008176A">
                            <w:r>
                              <w:t>Chips</w:t>
                            </w:r>
                            <w:r w:rsidR="00A0129C">
                              <w:t xml:space="preserve"> £4.5</w:t>
                            </w:r>
                          </w:p>
                          <w:p w14:paraId="4B13C1D3" w14:textId="5B880C7B" w:rsidR="00ED1E98" w:rsidRDefault="00ED1E98" w:rsidP="0008176A">
                            <w:r>
                              <w:t>Garlic Bread £4</w:t>
                            </w:r>
                            <w:r w:rsidR="00CE6F3F">
                              <w:t>.5</w:t>
                            </w:r>
                          </w:p>
                          <w:p w14:paraId="119B0344" w14:textId="5E51298A" w:rsidR="00ED1E98" w:rsidRDefault="00ED1E98" w:rsidP="0008176A">
                            <w:r>
                              <w:t>Cheesy Garlic Bread £5</w:t>
                            </w:r>
                            <w:r w:rsidR="00CE6F3F">
                              <w:t>.5</w:t>
                            </w:r>
                          </w:p>
                          <w:p w14:paraId="53FC9394" w14:textId="32303E7F" w:rsidR="00087559" w:rsidRDefault="00F24C73" w:rsidP="0008176A">
                            <w:r>
                              <w:t>Seasonal Greens £4.5</w:t>
                            </w:r>
                          </w:p>
                          <w:p w14:paraId="17C71E83" w14:textId="7EDFDBDF" w:rsidR="00B62AB7" w:rsidRDefault="0072526D" w:rsidP="0008176A">
                            <w:r>
                              <w:t xml:space="preserve">Peppercorn </w:t>
                            </w:r>
                            <w:r w:rsidR="0079409F">
                              <w:t>S</w:t>
                            </w:r>
                            <w:r>
                              <w:t>auce £4.5</w:t>
                            </w:r>
                          </w:p>
                          <w:p w14:paraId="5D33DEF6" w14:textId="2201C9FD" w:rsidR="0079409F" w:rsidRDefault="0079409F" w:rsidP="0008176A">
                            <w:r>
                              <w:t>Stilton Sauce £4.5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05186" id="Text Box 27" o:spid="_x0000_s1031" type="#_x0000_t202" style="position:absolute;margin-left:-24pt;margin-top:8.4pt;width:217.95pt;height:146.75pt;z-index:2516674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" filled="f" stroked="f">
                <v:textbox>
                  <w:txbxContent>
                    <w:p w14:paraId="76910D88" w14:textId="62BA8B14" w:rsidR="00087559" w:rsidRDefault="00087559" w:rsidP="00087559">
                      <w:pPr>
                        <w:pStyle w:val="SectionTitlesAllCaps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S</w:t>
                      </w:r>
                      <w:r w:rsidR="00C43CB8">
                        <w:rPr>
                          <w:lang w:val="en-GB"/>
                        </w:rPr>
                        <w:t>ides</w:t>
                      </w:r>
                    </w:p>
                    <w:p w14:paraId="60870BCA" w14:textId="1243C8B5" w:rsidR="00364215" w:rsidRDefault="00364215" w:rsidP="0008176A"/>
                    <w:p w14:paraId="69D7C43F" w14:textId="4302C64B" w:rsidR="00A0129C" w:rsidRDefault="000A17A0" w:rsidP="0008176A">
                      <w:r>
                        <w:t>Chips</w:t>
                      </w:r>
                      <w:r w:rsidR="00A0129C">
                        <w:t xml:space="preserve"> £4.5</w:t>
                      </w:r>
                    </w:p>
                    <w:p w14:paraId="4B13C1D3" w14:textId="5B880C7B" w:rsidR="00ED1E98" w:rsidRDefault="00ED1E98" w:rsidP="0008176A">
                      <w:r>
                        <w:t>Garlic Bread £4</w:t>
                      </w:r>
                      <w:r w:rsidR="00CE6F3F">
                        <w:t>.5</w:t>
                      </w:r>
                    </w:p>
                    <w:p w14:paraId="119B0344" w14:textId="5E51298A" w:rsidR="00ED1E98" w:rsidRDefault="00ED1E98" w:rsidP="0008176A">
                      <w:r>
                        <w:t>Cheesy Garlic Bread £5</w:t>
                      </w:r>
                      <w:r w:rsidR="00CE6F3F">
                        <w:t>.5</w:t>
                      </w:r>
                    </w:p>
                    <w:p w14:paraId="53FC9394" w14:textId="32303E7F" w:rsidR="00087559" w:rsidRDefault="00F24C73" w:rsidP="0008176A">
                      <w:r>
                        <w:t>Seasonal Greens £4.5</w:t>
                      </w:r>
                    </w:p>
                    <w:p w14:paraId="17C71E83" w14:textId="7EDFDBDF" w:rsidR="00B62AB7" w:rsidRDefault="0072526D" w:rsidP="0008176A">
                      <w:r>
                        <w:t xml:space="preserve">Peppercorn </w:t>
                      </w:r>
                      <w:r w:rsidR="0079409F">
                        <w:t>S</w:t>
                      </w:r>
                      <w:r>
                        <w:t>auce £4.5</w:t>
                      </w:r>
                    </w:p>
                    <w:p w14:paraId="5D33DEF6" w14:textId="2201C9FD" w:rsidR="0079409F" w:rsidRDefault="0079409F" w:rsidP="0008176A">
                      <w:r>
                        <w:t>Stilton Sauce £4.5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53EA5D" w14:textId="6A8B6610" w:rsidR="007A14AE" w:rsidRDefault="007A14AE" w:rsidP="00177870">
      <w:pPr>
        <w:rPr>
          <w:lang w:val="en-GB"/>
        </w:rPr>
      </w:pPr>
    </w:p>
    <w:p w14:paraId="563071CC" w14:textId="16EFDFB8" w:rsidR="007A14AE" w:rsidRDefault="007A14AE" w:rsidP="00177870">
      <w:pPr>
        <w:rPr>
          <w:lang w:val="en-GB"/>
        </w:rPr>
      </w:pPr>
    </w:p>
    <w:p w14:paraId="2A183668" w14:textId="203EE887" w:rsidR="007A14AE" w:rsidRDefault="00661DF2" w:rsidP="00177870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4DF4F15" wp14:editId="039D39B2">
                <wp:simplePos x="0" y="0"/>
                <wp:positionH relativeFrom="column">
                  <wp:posOffset>-261620</wp:posOffset>
                </wp:positionH>
                <wp:positionV relativeFrom="paragraph">
                  <wp:posOffset>102235</wp:posOffset>
                </wp:positionV>
                <wp:extent cx="2825115" cy="3175"/>
                <wp:effectExtent l="0" t="0" r="32385" b="34925"/>
                <wp:wrapNone/>
                <wp:docPr id="821656546" name="Straight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825115" cy="317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312064" id="Straight Connector 25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0.6pt,8.05pt" to="201.8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" strokecolor="#4d5743 [3205]" strokeweight="1pt">
                <v:stroke joinstyle="miter"/>
                <o:lock v:ext="edit" shapetype="f"/>
              </v:line>
            </w:pict>
          </mc:Fallback>
        </mc:AlternateContent>
      </w:r>
    </w:p>
    <w:p w14:paraId="63FE7C7E" w14:textId="0D76A407" w:rsidR="007A14AE" w:rsidRDefault="007A14AE" w:rsidP="00177870">
      <w:pPr>
        <w:rPr>
          <w:lang w:val="en-GB"/>
        </w:rPr>
      </w:pPr>
    </w:p>
    <w:p w14:paraId="15F64A9F" w14:textId="6237B9F9" w:rsidR="007A14AE" w:rsidRDefault="007A14AE" w:rsidP="00177870">
      <w:pPr>
        <w:rPr>
          <w:lang w:val="en-GB"/>
        </w:rPr>
      </w:pPr>
    </w:p>
    <w:p w14:paraId="2D419101" w14:textId="37B35491" w:rsidR="007A14AE" w:rsidRDefault="007A14AE" w:rsidP="00177870">
      <w:pPr>
        <w:rPr>
          <w:lang w:val="en-GB"/>
        </w:rPr>
      </w:pPr>
    </w:p>
    <w:p w14:paraId="7B52C133" w14:textId="473ECCD8" w:rsidR="007A14AE" w:rsidRDefault="007A14AE" w:rsidP="00177870">
      <w:pPr>
        <w:rPr>
          <w:lang w:val="en-GB"/>
        </w:rPr>
      </w:pPr>
    </w:p>
    <w:p w14:paraId="6B7D0B70" w14:textId="4588CBA4" w:rsidR="007A14AE" w:rsidRDefault="007A14AE" w:rsidP="00177870">
      <w:pPr>
        <w:rPr>
          <w:lang w:val="en-GB"/>
        </w:rPr>
      </w:pPr>
    </w:p>
    <w:p w14:paraId="4C6D629B" w14:textId="7C4A8E91" w:rsidR="007A14AE" w:rsidRDefault="00FA22C4" w:rsidP="00177870">
      <w:pPr>
        <w:rPr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674624" behindDoc="1" locked="0" layoutInCell="1" allowOverlap="1" wp14:anchorId="1EE93D3F" wp14:editId="300FCD59">
            <wp:simplePos x="0" y="0"/>
            <wp:positionH relativeFrom="page">
              <wp:posOffset>19050</wp:posOffset>
            </wp:positionH>
            <wp:positionV relativeFrom="page">
              <wp:posOffset>8972550</wp:posOffset>
            </wp:positionV>
            <wp:extent cx="7545070" cy="1720215"/>
            <wp:effectExtent l="0" t="0" r="0" b="0"/>
            <wp:wrapNone/>
            <wp:docPr id="3788917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891721" name="Picture 378891721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24" r="41366" b="41052"/>
                    <a:stretch/>
                  </pic:blipFill>
                  <pic:spPr bwMode="auto">
                    <a:xfrm>
                      <a:off x="0" y="0"/>
                      <a:ext cx="7545070" cy="1720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504EBE" w14:textId="45C566E7" w:rsidR="007A14AE" w:rsidRDefault="007A14AE" w:rsidP="00177870">
      <w:pPr>
        <w:rPr>
          <w:lang w:val="en-GB"/>
        </w:rPr>
      </w:pPr>
    </w:p>
    <w:p w14:paraId="2A6A532C" w14:textId="22486C67" w:rsidR="007A14AE" w:rsidRDefault="007A14AE" w:rsidP="00177870">
      <w:pPr>
        <w:rPr>
          <w:lang w:val="en-GB"/>
        </w:rPr>
      </w:pPr>
    </w:p>
    <w:p w14:paraId="0DD8C76C" w14:textId="3CD42013" w:rsidR="007A14AE" w:rsidRDefault="007A14AE" w:rsidP="00177870">
      <w:pPr>
        <w:rPr>
          <w:lang w:val="en-GB"/>
        </w:rPr>
      </w:pPr>
    </w:p>
    <w:p w14:paraId="22AD4125" w14:textId="5F0D8C36" w:rsidR="007A14AE" w:rsidRDefault="007A14AE" w:rsidP="00177870">
      <w:pPr>
        <w:rPr>
          <w:lang w:val="en-GB"/>
        </w:rPr>
      </w:pPr>
    </w:p>
    <w:p w14:paraId="47FB38B0" w14:textId="1CCA3339" w:rsidR="007A14AE" w:rsidRDefault="007A14AE" w:rsidP="00177870">
      <w:pPr>
        <w:rPr>
          <w:lang w:val="en-GB"/>
        </w:rPr>
      </w:pPr>
    </w:p>
    <w:p w14:paraId="127F6E0D" w14:textId="6E3514BB" w:rsidR="007A14AE" w:rsidRDefault="007A14AE" w:rsidP="00177870">
      <w:pPr>
        <w:rPr>
          <w:lang w:val="en-GB"/>
        </w:rPr>
      </w:pPr>
    </w:p>
    <w:p w14:paraId="4837233C" w14:textId="5F25FE09" w:rsidR="007A14AE" w:rsidRDefault="007A14AE" w:rsidP="00177870">
      <w:pPr>
        <w:rPr>
          <w:lang w:val="en-GB"/>
        </w:rPr>
      </w:pPr>
    </w:p>
    <w:p w14:paraId="343F9EFA" w14:textId="5E4617CA" w:rsidR="007A14AE" w:rsidRDefault="007A14AE" w:rsidP="00177870">
      <w:pPr>
        <w:rPr>
          <w:lang w:val="en-GB"/>
        </w:rPr>
      </w:pPr>
    </w:p>
    <w:p w14:paraId="5042ECF8" w14:textId="34857C29" w:rsidR="007A14AE" w:rsidRDefault="007A14AE" w:rsidP="00177870">
      <w:pPr>
        <w:rPr>
          <w:lang w:val="en-GB"/>
        </w:rPr>
      </w:pPr>
    </w:p>
    <w:p w14:paraId="68645334" w14:textId="77777777" w:rsidR="007A14AE" w:rsidRDefault="007A14AE" w:rsidP="00177870">
      <w:pPr>
        <w:rPr>
          <w:lang w:val="en-GB"/>
        </w:rPr>
      </w:pPr>
    </w:p>
    <w:p w14:paraId="79347DC6" w14:textId="77777777" w:rsidR="007A14AE" w:rsidRDefault="007A14AE" w:rsidP="00177870">
      <w:pPr>
        <w:rPr>
          <w:lang w:val="en-GB"/>
        </w:rPr>
      </w:pPr>
    </w:p>
    <w:p w14:paraId="78F634FF" w14:textId="77777777" w:rsidR="007A14AE" w:rsidRDefault="007A14AE" w:rsidP="00177870">
      <w:pPr>
        <w:rPr>
          <w:lang w:val="en-GB"/>
        </w:rPr>
      </w:pPr>
    </w:p>
    <w:p w14:paraId="205BFD68" w14:textId="77777777" w:rsidR="007A14AE" w:rsidRDefault="007A14AE" w:rsidP="00177870">
      <w:pPr>
        <w:rPr>
          <w:lang w:val="en-GB"/>
        </w:rPr>
      </w:pPr>
    </w:p>
    <w:p w14:paraId="3ED96142" w14:textId="77777777" w:rsidR="007A14AE" w:rsidRDefault="007A14AE" w:rsidP="00177870">
      <w:pPr>
        <w:rPr>
          <w:lang w:val="en-GB"/>
        </w:rPr>
      </w:pPr>
    </w:p>
    <w:p w14:paraId="054E668B" w14:textId="77777777" w:rsidR="007A14AE" w:rsidRDefault="007A14AE" w:rsidP="00177870">
      <w:pPr>
        <w:rPr>
          <w:lang w:val="en-GB"/>
        </w:rPr>
      </w:pPr>
    </w:p>
    <w:p w14:paraId="169F5F1F" w14:textId="4D3A3B19" w:rsidR="007A14AE" w:rsidRDefault="007A14AE" w:rsidP="00177870">
      <w:pPr>
        <w:rPr>
          <w:lang w:val="en-GB"/>
        </w:rPr>
      </w:pPr>
    </w:p>
    <w:p w14:paraId="549367C0" w14:textId="1460FD23" w:rsidR="007A14AE" w:rsidRDefault="007A14AE" w:rsidP="00177870">
      <w:pPr>
        <w:rPr>
          <w:lang w:val="en-GB"/>
        </w:rPr>
      </w:pPr>
    </w:p>
    <w:p w14:paraId="396CA27F" w14:textId="3ADE5EA9" w:rsidR="007A14AE" w:rsidRDefault="007A14AE" w:rsidP="00177870">
      <w:pPr>
        <w:rPr>
          <w:lang w:val="en-GB"/>
        </w:rPr>
      </w:pPr>
    </w:p>
    <w:p w14:paraId="56B692A6" w14:textId="31AA846F" w:rsidR="007A14AE" w:rsidRDefault="007A14AE" w:rsidP="00177870">
      <w:pPr>
        <w:rPr>
          <w:lang w:val="en-GB"/>
        </w:rPr>
      </w:pPr>
    </w:p>
    <w:p w14:paraId="61AA6CE6" w14:textId="43FF09B8" w:rsidR="007A14AE" w:rsidRDefault="007A14AE" w:rsidP="00177870">
      <w:pPr>
        <w:rPr>
          <w:lang w:val="en-GB"/>
        </w:rPr>
      </w:pPr>
    </w:p>
    <w:p w14:paraId="1B18B11A" w14:textId="77777777" w:rsidR="007A14AE" w:rsidRDefault="007A14AE" w:rsidP="00177870">
      <w:pPr>
        <w:rPr>
          <w:lang w:val="en-GB"/>
        </w:rPr>
      </w:pPr>
    </w:p>
    <w:p w14:paraId="2640D424" w14:textId="77777777" w:rsidR="00D47835" w:rsidRDefault="00D47835" w:rsidP="00177870">
      <w:pPr>
        <w:rPr>
          <w:lang w:val="en-GB"/>
        </w:rPr>
      </w:pPr>
    </w:p>
    <w:p w14:paraId="33A64EA0" w14:textId="77777777" w:rsidR="00D47835" w:rsidRDefault="00D47835" w:rsidP="00177870">
      <w:pPr>
        <w:rPr>
          <w:lang w:val="en-GB"/>
        </w:rPr>
      </w:pPr>
    </w:p>
    <w:p w14:paraId="77248DDB" w14:textId="77777777" w:rsidR="00D47835" w:rsidRDefault="00D47835" w:rsidP="00177870">
      <w:pPr>
        <w:rPr>
          <w:lang w:val="en-GB"/>
        </w:rPr>
      </w:pPr>
    </w:p>
    <w:p w14:paraId="766FE50F" w14:textId="191ECD72" w:rsidR="007A14AE" w:rsidRDefault="007A14AE" w:rsidP="00177870">
      <w:pPr>
        <w:rPr>
          <w:lang w:val="en-GB"/>
        </w:rPr>
      </w:pPr>
    </w:p>
    <w:p w14:paraId="2720D1FD" w14:textId="32AFF709" w:rsidR="007A14AE" w:rsidRDefault="007A14AE" w:rsidP="00177870">
      <w:pPr>
        <w:rPr>
          <w:lang w:val="en-GB"/>
        </w:rPr>
      </w:pPr>
    </w:p>
    <w:p w14:paraId="628D21BF" w14:textId="59480145" w:rsidR="007A14AE" w:rsidRDefault="007A14AE" w:rsidP="00177870">
      <w:pPr>
        <w:rPr>
          <w:lang w:val="en-GB"/>
        </w:rPr>
      </w:pPr>
    </w:p>
    <w:p w14:paraId="54C963E7" w14:textId="77777777" w:rsidR="007A14AE" w:rsidRDefault="007A14AE" w:rsidP="00177870">
      <w:pPr>
        <w:rPr>
          <w:lang w:val="en-GB"/>
        </w:rPr>
      </w:pPr>
    </w:p>
    <w:p w14:paraId="2478B7F4" w14:textId="77777777" w:rsidR="007A14AE" w:rsidRDefault="007A14AE" w:rsidP="00177870">
      <w:pPr>
        <w:rPr>
          <w:lang w:val="en-GB"/>
        </w:rPr>
      </w:pPr>
    </w:p>
    <w:p w14:paraId="17E048D7" w14:textId="77777777" w:rsidR="007A14AE" w:rsidRDefault="007A14AE" w:rsidP="00177870">
      <w:pPr>
        <w:rPr>
          <w:lang w:val="en-GB"/>
        </w:rPr>
      </w:pPr>
    </w:p>
    <w:p w14:paraId="32016804" w14:textId="77777777" w:rsidR="007A14AE" w:rsidRDefault="007A14AE" w:rsidP="00177870">
      <w:pPr>
        <w:rPr>
          <w:lang w:val="en-GB"/>
        </w:rPr>
      </w:pPr>
    </w:p>
    <w:p w14:paraId="53039D03" w14:textId="77777777" w:rsidR="007A14AE" w:rsidRDefault="007A14AE" w:rsidP="00177870">
      <w:pPr>
        <w:rPr>
          <w:lang w:val="en-GB"/>
        </w:rPr>
      </w:pPr>
    </w:p>
    <w:p w14:paraId="656B0D5A" w14:textId="77777777" w:rsidR="007A14AE" w:rsidRDefault="007A14AE" w:rsidP="00177870">
      <w:pPr>
        <w:rPr>
          <w:lang w:val="en-GB"/>
        </w:rPr>
      </w:pPr>
    </w:p>
    <w:p w14:paraId="3E3011FD" w14:textId="77777777" w:rsidR="007A14AE" w:rsidRDefault="007A14AE" w:rsidP="00177870">
      <w:pPr>
        <w:rPr>
          <w:lang w:val="en-GB"/>
        </w:rPr>
      </w:pPr>
    </w:p>
    <w:p w14:paraId="01952CEE" w14:textId="77777777" w:rsidR="007A14AE" w:rsidRDefault="007A14AE" w:rsidP="00177870">
      <w:pPr>
        <w:rPr>
          <w:lang w:val="en-GB"/>
        </w:rPr>
      </w:pPr>
    </w:p>
    <w:p w14:paraId="5DFB148C" w14:textId="77777777" w:rsidR="007A14AE" w:rsidRDefault="007A14AE" w:rsidP="00177870">
      <w:pPr>
        <w:rPr>
          <w:lang w:val="en-GB"/>
        </w:rPr>
      </w:pPr>
    </w:p>
    <w:p w14:paraId="12FDD81A" w14:textId="77777777" w:rsidR="007A14AE" w:rsidRDefault="007A14AE" w:rsidP="00177870">
      <w:pPr>
        <w:rPr>
          <w:lang w:val="en-GB"/>
        </w:rPr>
      </w:pPr>
    </w:p>
    <w:p w14:paraId="63EF387A" w14:textId="77777777" w:rsidR="007A14AE" w:rsidRDefault="007A14AE" w:rsidP="00177870">
      <w:pPr>
        <w:rPr>
          <w:lang w:val="en-GB"/>
        </w:rPr>
      </w:pPr>
    </w:p>
    <w:p w14:paraId="735C3D3D" w14:textId="77777777" w:rsidR="007A14AE" w:rsidRDefault="007A14AE" w:rsidP="00177870">
      <w:pPr>
        <w:rPr>
          <w:lang w:val="en-GB"/>
        </w:rPr>
      </w:pPr>
    </w:p>
    <w:p w14:paraId="6AF87A45" w14:textId="77777777" w:rsidR="007A14AE" w:rsidRDefault="007A14AE" w:rsidP="00177870">
      <w:pPr>
        <w:rPr>
          <w:lang w:val="en-GB"/>
        </w:rPr>
      </w:pPr>
    </w:p>
    <w:p w14:paraId="5E6370B6" w14:textId="77777777" w:rsidR="007A14AE" w:rsidRDefault="007A14AE" w:rsidP="00177870">
      <w:pPr>
        <w:rPr>
          <w:lang w:val="en-GB"/>
        </w:rPr>
      </w:pPr>
    </w:p>
    <w:p w14:paraId="05C53D4A" w14:textId="77777777" w:rsidR="007A14AE" w:rsidRDefault="007A14AE" w:rsidP="00177870">
      <w:pPr>
        <w:rPr>
          <w:lang w:val="en-GB"/>
        </w:rPr>
      </w:pPr>
    </w:p>
    <w:p w14:paraId="2228530A" w14:textId="77777777" w:rsidR="007A14AE" w:rsidRDefault="007A14AE" w:rsidP="00177870">
      <w:pPr>
        <w:rPr>
          <w:lang w:val="en-GB"/>
        </w:rPr>
      </w:pPr>
    </w:p>
    <w:p w14:paraId="0F17B1B5" w14:textId="77777777" w:rsidR="007A14AE" w:rsidRDefault="007A14AE" w:rsidP="00177870">
      <w:pPr>
        <w:rPr>
          <w:lang w:val="en-GB"/>
        </w:rPr>
      </w:pPr>
    </w:p>
    <w:p w14:paraId="1FB1FF61" w14:textId="7E29AA05" w:rsidR="0081361F" w:rsidRDefault="0081361F" w:rsidP="00177870">
      <w:pPr>
        <w:rPr>
          <w:lang w:val="en-GB"/>
        </w:rPr>
      </w:pPr>
    </w:p>
    <w:p w14:paraId="0CB418C0" w14:textId="6EFB0C6F" w:rsidR="0081361F" w:rsidRDefault="0081361F" w:rsidP="00177870">
      <w:pPr>
        <w:rPr>
          <w:lang w:val="en-GB"/>
        </w:rPr>
      </w:pPr>
    </w:p>
    <w:p w14:paraId="7843EF5A" w14:textId="3217E379" w:rsidR="0081361F" w:rsidRDefault="0081361F" w:rsidP="00177870">
      <w:pPr>
        <w:rPr>
          <w:lang w:val="en-GB"/>
        </w:rPr>
      </w:pPr>
    </w:p>
    <w:p w14:paraId="46175249" w14:textId="3018E1C1" w:rsidR="0081361F" w:rsidRDefault="002267DE" w:rsidP="00177870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9B3AEAF" wp14:editId="7026EB08">
                <wp:simplePos x="0" y="0"/>
                <wp:positionH relativeFrom="column">
                  <wp:posOffset>258445</wp:posOffset>
                </wp:positionH>
                <wp:positionV relativeFrom="paragraph">
                  <wp:posOffset>122555</wp:posOffset>
                </wp:positionV>
                <wp:extent cx="3152775" cy="2047875"/>
                <wp:effectExtent l="0" t="0" r="0" b="0"/>
                <wp:wrapNone/>
                <wp:docPr id="131405984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2047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F04A13" w14:textId="7E00E942" w:rsidR="008E550D" w:rsidRDefault="008E550D" w:rsidP="008E550D">
                            <w:pPr>
                              <w:pStyle w:val="SectionTitlesAllCaps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Children’s</w:t>
                            </w:r>
                            <w:r w:rsidR="00DC03DD">
                              <w:rPr>
                                <w:lang w:val="en-GB"/>
                              </w:rPr>
                              <w:t xml:space="preserve"> £1</w:t>
                            </w:r>
                            <w:r w:rsidR="00B26293">
                              <w:rPr>
                                <w:lang w:val="en-GB"/>
                              </w:rPr>
                              <w:t>1</w:t>
                            </w:r>
                          </w:p>
                          <w:p w14:paraId="4AE468D7" w14:textId="55F5F174" w:rsidR="005A70BF" w:rsidRDefault="005A70BF" w:rsidP="005A70BF">
                            <w:pPr>
                              <w:pStyle w:val="MenuItem"/>
                              <w:rPr>
                                <w:lang w:val="en-GB"/>
                              </w:rPr>
                            </w:pPr>
                          </w:p>
                          <w:p w14:paraId="2328AA75" w14:textId="40D250DE" w:rsidR="00B16742" w:rsidRDefault="00B16742" w:rsidP="00F137DF">
                            <w:pPr>
                              <w:pStyle w:val="MenuItem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Smash </w:t>
                            </w:r>
                            <w:r w:rsidR="0037068F">
                              <w:rPr>
                                <w:lang w:val="en-GB"/>
                              </w:rPr>
                              <w:t>cheese</w:t>
                            </w:r>
                            <w:r>
                              <w:rPr>
                                <w:lang w:val="en-GB"/>
                              </w:rPr>
                              <w:t>burger, chips</w:t>
                            </w:r>
                          </w:p>
                          <w:p w14:paraId="58FA668B" w14:textId="4BD122F9" w:rsidR="0072526D" w:rsidRDefault="0072526D" w:rsidP="00F137DF">
                            <w:pPr>
                              <w:pStyle w:val="MenuItem"/>
                              <w:rPr>
                                <w:bCs/>
                                <w:lang w:val="en-GB"/>
                              </w:rPr>
                            </w:pPr>
                            <w:r w:rsidRPr="0072526D">
                              <w:rPr>
                                <w:bCs/>
                                <w:lang w:val="en-GB"/>
                              </w:rPr>
                              <w:t>Haddock, chips</w:t>
                            </w:r>
                            <w:r w:rsidR="00E24B3E">
                              <w:rPr>
                                <w:bCs/>
                                <w:lang w:val="en-GB"/>
                              </w:rPr>
                              <w:t xml:space="preserve"> and</w:t>
                            </w:r>
                            <w:r w:rsidRPr="0072526D">
                              <w:rPr>
                                <w:bCs/>
                                <w:lang w:val="en-GB"/>
                              </w:rPr>
                              <w:t xml:space="preserve"> </w:t>
                            </w:r>
                            <w:r w:rsidR="001D1FC8">
                              <w:rPr>
                                <w:bCs/>
                                <w:lang w:val="en-GB"/>
                              </w:rPr>
                              <w:t xml:space="preserve">mushy </w:t>
                            </w:r>
                            <w:r w:rsidRPr="0072526D">
                              <w:rPr>
                                <w:bCs/>
                                <w:lang w:val="en-GB"/>
                              </w:rPr>
                              <w:t>peas</w:t>
                            </w:r>
                          </w:p>
                          <w:p w14:paraId="2E0C6937" w14:textId="694AEA48" w:rsidR="00AF58B4" w:rsidRDefault="00961C8F" w:rsidP="00F137DF">
                            <w:pPr>
                              <w:pStyle w:val="MenuItem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Mushroom burger, chips</w:t>
                            </w:r>
                            <w:r w:rsidR="00E43496">
                              <w:rPr>
                                <w:lang w:val="en-GB"/>
                              </w:rPr>
                              <w:t xml:space="preserve"> </w:t>
                            </w:r>
                            <w:r w:rsidR="00E43496" w:rsidRPr="00E42670">
                              <w:rPr>
                                <w:bCs/>
                                <w:color w:val="94A286" w:themeColor="accent2" w:themeTint="99"/>
                              </w:rPr>
                              <w:t>(V)(VE*)</w:t>
                            </w:r>
                          </w:p>
                          <w:p w14:paraId="57D1217B" w14:textId="7D972296" w:rsidR="00CE6F3F" w:rsidRPr="00CE6F3F" w:rsidRDefault="00CE6F3F" w:rsidP="00CA7161">
                            <w:pPr>
                              <w:pStyle w:val="MenuItem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B3AEAF" id="Text Box 23" o:spid="_x0000_s1032" type="#_x0000_t202" style="position:absolute;margin-left:20.35pt;margin-top:9.65pt;width:248.25pt;height:161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" filled="f" stroked="f">
                <v:textbox>
                  <w:txbxContent>
                    <w:p w14:paraId="5EF04A13" w14:textId="7E00E942" w:rsidR="008E550D" w:rsidRDefault="008E550D" w:rsidP="008E550D">
                      <w:pPr>
                        <w:pStyle w:val="SectionTitlesAllCaps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Children’s</w:t>
                      </w:r>
                      <w:r w:rsidR="00DC03DD">
                        <w:rPr>
                          <w:lang w:val="en-GB"/>
                        </w:rPr>
                        <w:t xml:space="preserve"> £1</w:t>
                      </w:r>
                      <w:r w:rsidR="00B26293">
                        <w:rPr>
                          <w:lang w:val="en-GB"/>
                        </w:rPr>
                        <w:t>1</w:t>
                      </w:r>
                    </w:p>
                    <w:p w14:paraId="4AE468D7" w14:textId="55F5F174" w:rsidR="005A70BF" w:rsidRDefault="005A70BF" w:rsidP="005A70BF">
                      <w:pPr>
                        <w:pStyle w:val="MenuItem"/>
                        <w:rPr>
                          <w:lang w:val="en-GB"/>
                        </w:rPr>
                      </w:pPr>
                    </w:p>
                    <w:p w14:paraId="2328AA75" w14:textId="40D250DE" w:rsidR="00B16742" w:rsidRDefault="00B16742" w:rsidP="00F137DF">
                      <w:pPr>
                        <w:pStyle w:val="MenuItem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Smash </w:t>
                      </w:r>
                      <w:r w:rsidR="0037068F">
                        <w:rPr>
                          <w:lang w:val="en-GB"/>
                        </w:rPr>
                        <w:t>cheese</w:t>
                      </w:r>
                      <w:r>
                        <w:rPr>
                          <w:lang w:val="en-GB"/>
                        </w:rPr>
                        <w:t>burger, chips</w:t>
                      </w:r>
                    </w:p>
                    <w:p w14:paraId="58FA668B" w14:textId="4BD122F9" w:rsidR="0072526D" w:rsidRDefault="0072526D" w:rsidP="00F137DF">
                      <w:pPr>
                        <w:pStyle w:val="MenuItem"/>
                        <w:rPr>
                          <w:bCs/>
                          <w:lang w:val="en-GB"/>
                        </w:rPr>
                      </w:pPr>
                      <w:r w:rsidRPr="0072526D">
                        <w:rPr>
                          <w:bCs/>
                          <w:lang w:val="en-GB"/>
                        </w:rPr>
                        <w:t>Haddock, chips</w:t>
                      </w:r>
                      <w:r w:rsidR="00E24B3E">
                        <w:rPr>
                          <w:bCs/>
                          <w:lang w:val="en-GB"/>
                        </w:rPr>
                        <w:t xml:space="preserve"> and</w:t>
                      </w:r>
                      <w:r w:rsidRPr="0072526D">
                        <w:rPr>
                          <w:bCs/>
                          <w:lang w:val="en-GB"/>
                        </w:rPr>
                        <w:t xml:space="preserve"> </w:t>
                      </w:r>
                      <w:r w:rsidR="001D1FC8">
                        <w:rPr>
                          <w:bCs/>
                          <w:lang w:val="en-GB"/>
                        </w:rPr>
                        <w:t xml:space="preserve">mushy </w:t>
                      </w:r>
                      <w:r w:rsidRPr="0072526D">
                        <w:rPr>
                          <w:bCs/>
                          <w:lang w:val="en-GB"/>
                        </w:rPr>
                        <w:t>peas</w:t>
                      </w:r>
                    </w:p>
                    <w:p w14:paraId="2E0C6937" w14:textId="694AEA48" w:rsidR="00AF58B4" w:rsidRDefault="00961C8F" w:rsidP="00F137DF">
                      <w:pPr>
                        <w:pStyle w:val="MenuItem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Mushroom burger, chips</w:t>
                      </w:r>
                      <w:r w:rsidR="00E43496">
                        <w:rPr>
                          <w:lang w:val="en-GB"/>
                        </w:rPr>
                        <w:t xml:space="preserve"> </w:t>
                      </w:r>
                      <w:r w:rsidR="00E43496" w:rsidRPr="00E42670">
                        <w:rPr>
                          <w:bCs/>
                          <w:color w:val="94A286" w:themeColor="accent2" w:themeTint="99"/>
                        </w:rPr>
                        <w:t>(V)(VE*)</w:t>
                      </w:r>
                    </w:p>
                    <w:p w14:paraId="57D1217B" w14:textId="7D972296" w:rsidR="00CE6F3F" w:rsidRPr="00CE6F3F" w:rsidRDefault="00CE6F3F" w:rsidP="00CA7161">
                      <w:pPr>
                        <w:pStyle w:val="MenuItem"/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B0FA283" w14:textId="45C6EC9B" w:rsidR="0081361F" w:rsidRDefault="0081361F" w:rsidP="00177870">
      <w:pPr>
        <w:rPr>
          <w:lang w:val="en-GB"/>
        </w:rPr>
      </w:pPr>
    </w:p>
    <w:p w14:paraId="41793E5C" w14:textId="15DBC7BE" w:rsidR="0081361F" w:rsidRDefault="0081361F" w:rsidP="00177870">
      <w:pPr>
        <w:rPr>
          <w:lang w:val="en-GB"/>
        </w:rPr>
      </w:pPr>
    </w:p>
    <w:p w14:paraId="13417449" w14:textId="38983F5D" w:rsidR="0081361F" w:rsidRDefault="0081361F" w:rsidP="00177870">
      <w:pPr>
        <w:rPr>
          <w:lang w:val="en-GB"/>
        </w:rPr>
      </w:pPr>
    </w:p>
    <w:p w14:paraId="19F3339F" w14:textId="2B8A6F55" w:rsidR="004931D5" w:rsidRDefault="002267DE" w:rsidP="004931D5">
      <w:pPr>
        <w:rPr>
          <w:szCs w:val="24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03E78CD" wp14:editId="786D3D85">
                <wp:simplePos x="0" y="0"/>
                <wp:positionH relativeFrom="column">
                  <wp:posOffset>92075</wp:posOffset>
                </wp:positionH>
                <wp:positionV relativeFrom="paragraph">
                  <wp:posOffset>9525</wp:posOffset>
                </wp:positionV>
                <wp:extent cx="2997200" cy="0"/>
                <wp:effectExtent l="0" t="0" r="0" b="0"/>
                <wp:wrapNone/>
                <wp:docPr id="985216642" name="Straight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9972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3ED415" id="Straight Connector 21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25pt,.75pt" to="243.2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" strokecolor="#4d5743 [3205]" strokeweight="1pt">
                <v:stroke joinstyle="miter"/>
                <o:lock v:ext="edit" shapetype="f"/>
              </v:line>
            </w:pict>
          </mc:Fallback>
        </mc:AlternateContent>
      </w:r>
    </w:p>
    <w:p w14:paraId="6B560D77" w14:textId="1FD30E3E" w:rsidR="006651A2" w:rsidRDefault="006651A2" w:rsidP="004931D5">
      <w:pPr>
        <w:rPr>
          <w:szCs w:val="24"/>
          <w:lang w:val="en-GB"/>
        </w:rPr>
      </w:pPr>
    </w:p>
    <w:p w14:paraId="0A23898F" w14:textId="506C6D03" w:rsidR="006651A2" w:rsidRDefault="006651A2" w:rsidP="004931D5">
      <w:pPr>
        <w:rPr>
          <w:szCs w:val="24"/>
          <w:lang w:val="en-GB"/>
        </w:rPr>
      </w:pPr>
    </w:p>
    <w:p w14:paraId="6EF66678" w14:textId="430775E1" w:rsidR="006651A2" w:rsidRDefault="006651A2" w:rsidP="004931D5">
      <w:pPr>
        <w:rPr>
          <w:szCs w:val="24"/>
          <w:lang w:val="en-GB"/>
        </w:rPr>
      </w:pPr>
    </w:p>
    <w:p w14:paraId="2D4838C3" w14:textId="06982847" w:rsidR="006651A2" w:rsidRDefault="006651A2" w:rsidP="004931D5">
      <w:pPr>
        <w:rPr>
          <w:szCs w:val="24"/>
          <w:lang w:val="en-GB"/>
        </w:rPr>
      </w:pPr>
    </w:p>
    <w:p w14:paraId="5E41713A" w14:textId="6CCD8CBF" w:rsidR="006651A2" w:rsidRDefault="006651A2" w:rsidP="004931D5">
      <w:pPr>
        <w:rPr>
          <w:szCs w:val="24"/>
          <w:lang w:val="en-GB"/>
        </w:rPr>
      </w:pPr>
    </w:p>
    <w:p w14:paraId="48A630C7" w14:textId="301C3DE3" w:rsidR="006651A2" w:rsidRDefault="006651A2" w:rsidP="004931D5">
      <w:pPr>
        <w:rPr>
          <w:szCs w:val="24"/>
          <w:lang w:val="en-GB"/>
        </w:rPr>
      </w:pPr>
    </w:p>
    <w:p w14:paraId="7758BECE" w14:textId="10E69406" w:rsidR="0042444E" w:rsidRDefault="0042444E" w:rsidP="004931D5">
      <w:pPr>
        <w:rPr>
          <w:szCs w:val="24"/>
          <w:lang w:val="en-GB"/>
        </w:rPr>
      </w:pPr>
    </w:p>
    <w:p w14:paraId="75FA9A2C" w14:textId="1958FE57" w:rsidR="0042444E" w:rsidRDefault="0042444E" w:rsidP="004931D5">
      <w:pPr>
        <w:rPr>
          <w:szCs w:val="24"/>
          <w:lang w:val="en-GB"/>
        </w:rPr>
      </w:pPr>
    </w:p>
    <w:p w14:paraId="64D84986" w14:textId="0D34AEFB" w:rsidR="0042444E" w:rsidRDefault="0042444E" w:rsidP="004931D5">
      <w:pPr>
        <w:rPr>
          <w:szCs w:val="24"/>
          <w:lang w:val="en-GB"/>
        </w:rPr>
      </w:pPr>
    </w:p>
    <w:p w14:paraId="3148EBA1" w14:textId="7555FFDF" w:rsidR="0042444E" w:rsidRDefault="0042444E" w:rsidP="004931D5">
      <w:pPr>
        <w:rPr>
          <w:szCs w:val="24"/>
          <w:lang w:val="en-GB"/>
        </w:rPr>
      </w:pPr>
    </w:p>
    <w:p w14:paraId="100864B9" w14:textId="77777777" w:rsidR="004B04FA" w:rsidRDefault="004B04FA" w:rsidP="004B04FA">
      <w:pPr>
        <w:rPr>
          <w:szCs w:val="24"/>
          <w:lang w:val="en-GB"/>
        </w:rPr>
      </w:pPr>
    </w:p>
    <w:p w14:paraId="58300A88" w14:textId="38F827CA" w:rsidR="00661DF2" w:rsidRDefault="009E464F" w:rsidP="00661DF2">
      <w:pPr>
        <w:rPr>
          <w:bCs/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668480" behindDoc="1" locked="1" layoutInCell="1" allowOverlap="1" wp14:anchorId="21C5C5BF" wp14:editId="0B90A139">
            <wp:simplePos x="0" y="0"/>
            <wp:positionH relativeFrom="margin">
              <wp:posOffset>-462280</wp:posOffset>
            </wp:positionH>
            <wp:positionV relativeFrom="page">
              <wp:posOffset>7778115</wp:posOffset>
            </wp:positionV>
            <wp:extent cx="7613650" cy="4068445"/>
            <wp:effectExtent l="0" t="0" r="6350" b="8255"/>
            <wp:wrapNone/>
            <wp:docPr id="1768578128" name="Picture 11" descr="A green field with trees around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578128" name="Picture 11" descr="A green field with trees around it&#10;&#10;Description automatically generated"/>
                    <pic:cNvPicPr/>
                  </pic:nvPicPr>
                  <pic:blipFill>
                    <a:blip r:embed="rId13">
                      <a:alphaModFix amt="35000"/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-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365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F9C" w:rsidRPr="00840DEB">
        <w:rPr>
          <w:bCs/>
          <w:lang w:val="en-GB"/>
        </w:rPr>
        <w:t xml:space="preserve">   </w:t>
      </w:r>
    </w:p>
    <w:p w14:paraId="124EF12E" w14:textId="77777777" w:rsidR="00661DF2" w:rsidRDefault="00661DF2" w:rsidP="00661DF2">
      <w:pPr>
        <w:rPr>
          <w:bCs/>
          <w:lang w:val="en-GB"/>
        </w:rPr>
      </w:pPr>
    </w:p>
    <w:p w14:paraId="5117AF32" w14:textId="16EA23DC" w:rsidR="00661DF2" w:rsidRDefault="00661DF2" w:rsidP="00661DF2">
      <w:pPr>
        <w:rPr>
          <w:bCs/>
          <w:lang w:val="en-GB"/>
        </w:rPr>
      </w:pPr>
    </w:p>
    <w:p w14:paraId="2EC25D3E" w14:textId="2C03C68A" w:rsidR="00661DF2" w:rsidRDefault="00661DF2" w:rsidP="00661DF2">
      <w:pPr>
        <w:rPr>
          <w:bCs/>
          <w:lang w:val="en-GB"/>
        </w:rPr>
      </w:pPr>
    </w:p>
    <w:p w14:paraId="549690E3" w14:textId="6375344D" w:rsidR="00661DF2" w:rsidRDefault="00661DF2" w:rsidP="00661DF2">
      <w:pPr>
        <w:rPr>
          <w:bCs/>
          <w:lang w:val="en-GB"/>
        </w:rPr>
      </w:pPr>
    </w:p>
    <w:p w14:paraId="72D3B56B" w14:textId="5B33349B" w:rsidR="00661DF2" w:rsidRDefault="00661DF2" w:rsidP="00661DF2">
      <w:pPr>
        <w:rPr>
          <w:bCs/>
          <w:lang w:val="en-GB"/>
        </w:rPr>
      </w:pPr>
    </w:p>
    <w:p w14:paraId="413A9883" w14:textId="529B2EB8" w:rsidR="00661DF2" w:rsidRDefault="006B2F29" w:rsidP="00661DF2">
      <w:pPr>
        <w:rPr>
          <w:rFonts w:eastAsia="Times New Roman" w:cs="Times New Roman"/>
          <w:i/>
          <w:sz w:val="32"/>
          <w:szCs w:val="24"/>
          <w:lang w:val="en-GB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4E07793" wp14:editId="35918AE2">
                <wp:simplePos x="0" y="0"/>
                <wp:positionH relativeFrom="margin">
                  <wp:posOffset>1076325</wp:posOffset>
                </wp:positionH>
                <wp:positionV relativeFrom="page">
                  <wp:posOffset>238125</wp:posOffset>
                </wp:positionV>
                <wp:extent cx="4231640" cy="1219200"/>
                <wp:effectExtent l="0" t="0" r="0" b="0"/>
                <wp:wrapNone/>
                <wp:docPr id="39490918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1640" cy="121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F08A95" w14:textId="77777777" w:rsidR="00EC5571" w:rsidRDefault="00EC5571" w:rsidP="00EC5571">
                            <w:pPr>
                              <w:pStyle w:val="TitleLowercase"/>
                            </w:pPr>
                            <w:r w:rsidRPr="0034556F">
                              <w:t>The Saracens Head</w:t>
                            </w:r>
                          </w:p>
                          <w:p w14:paraId="5E012A21" w14:textId="77777777" w:rsidR="00EC5571" w:rsidRPr="00C43CB8" w:rsidRDefault="00EC5571" w:rsidP="00EC5571">
                            <w:pPr>
                              <w:pStyle w:val="TitleLowercase"/>
                              <w:rPr>
                                <w:sz w:val="18"/>
                                <w:szCs w:val="10"/>
                              </w:rPr>
                            </w:pPr>
                          </w:p>
                          <w:p w14:paraId="27FC119E" w14:textId="52E624DB" w:rsidR="00F137DF" w:rsidRDefault="00F137DF" w:rsidP="00F137DF">
                            <w:pPr>
                              <w:pStyle w:val="SectionTitlesLowercase"/>
                              <w:jc w:val="both"/>
                            </w:pPr>
                            <w:r>
                              <w:t xml:space="preserve">                DAILY </w:t>
                            </w:r>
                            <w:r w:rsidR="00BD076B">
                              <w:t>DINNER</w:t>
                            </w:r>
                            <w:r>
                              <w:t xml:space="preserve"> MENU</w:t>
                            </w:r>
                          </w:p>
                          <w:p w14:paraId="59501122" w14:textId="5C31627D" w:rsidR="00B77B98" w:rsidRDefault="00F137DF" w:rsidP="00F137DF">
                            <w:pPr>
                              <w:pStyle w:val="SectionTitlesLowercase"/>
                              <w:jc w:val="both"/>
                            </w:pPr>
                            <w:r>
                              <w:t xml:space="preserve">                    -</w:t>
                            </w:r>
                            <w:r w:rsidR="00E43496" w:rsidRPr="00E43496">
                              <w:t xml:space="preserve"> </w:t>
                            </w:r>
                            <w:r w:rsidR="00E43496">
                              <w:t>Saturday 5</w:t>
                            </w:r>
                            <w:r w:rsidR="00E43496" w:rsidRPr="00E43496">
                              <w:rPr>
                                <w:vertAlign w:val="superscript"/>
                              </w:rPr>
                              <w:t>th</w:t>
                            </w:r>
                            <w:r w:rsidR="00E43496">
                              <w:t xml:space="preserve"> July </w:t>
                            </w:r>
                            <w:r>
                              <w:t>-</w:t>
                            </w:r>
                          </w:p>
                          <w:p w14:paraId="5746468D" w14:textId="6B7E3926" w:rsidR="00A859F7" w:rsidRPr="00133CFA" w:rsidRDefault="00A859F7" w:rsidP="00B77B98">
                            <w:pPr>
                              <w:pStyle w:val="SectionTitlesLowercase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07793" id="Text Box 15" o:spid="_x0000_s1033" type="#_x0000_t202" style="position:absolute;margin-left:84.75pt;margin-top:18.75pt;width:333.2pt;height:96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" filled="f" stroked="f">
                <v:textbox>
                  <w:txbxContent>
                    <w:p w14:paraId="23F08A95" w14:textId="77777777" w:rsidR="00EC5571" w:rsidRDefault="00EC5571" w:rsidP="00EC5571">
                      <w:pPr>
                        <w:pStyle w:val="TitleLowercase"/>
                      </w:pPr>
                      <w:r w:rsidRPr="0034556F">
                        <w:t>The Saracens Head</w:t>
                      </w:r>
                    </w:p>
                    <w:p w14:paraId="5E012A21" w14:textId="77777777" w:rsidR="00EC5571" w:rsidRPr="00C43CB8" w:rsidRDefault="00EC5571" w:rsidP="00EC5571">
                      <w:pPr>
                        <w:pStyle w:val="TitleLowercase"/>
                        <w:rPr>
                          <w:sz w:val="18"/>
                          <w:szCs w:val="10"/>
                        </w:rPr>
                      </w:pPr>
                    </w:p>
                    <w:p w14:paraId="27FC119E" w14:textId="52E624DB" w:rsidR="00F137DF" w:rsidRDefault="00F137DF" w:rsidP="00F137DF">
                      <w:pPr>
                        <w:pStyle w:val="SectionTitlesLowercase"/>
                        <w:jc w:val="both"/>
                      </w:pPr>
                      <w:r>
                        <w:t xml:space="preserve">                DAILY </w:t>
                      </w:r>
                      <w:r w:rsidR="00BD076B">
                        <w:t>DINNER</w:t>
                      </w:r>
                      <w:r>
                        <w:t xml:space="preserve"> MENU</w:t>
                      </w:r>
                    </w:p>
                    <w:p w14:paraId="59501122" w14:textId="5C31627D" w:rsidR="00B77B98" w:rsidRDefault="00F137DF" w:rsidP="00F137DF">
                      <w:pPr>
                        <w:pStyle w:val="SectionTitlesLowercase"/>
                        <w:jc w:val="both"/>
                      </w:pPr>
                      <w:r>
                        <w:t xml:space="preserve">                    -</w:t>
                      </w:r>
                      <w:r w:rsidR="00E43496" w:rsidRPr="00E43496">
                        <w:t xml:space="preserve"> </w:t>
                      </w:r>
                      <w:r w:rsidR="00E43496">
                        <w:t>Saturday 5</w:t>
                      </w:r>
                      <w:r w:rsidR="00E43496" w:rsidRPr="00E43496">
                        <w:rPr>
                          <w:vertAlign w:val="superscript"/>
                        </w:rPr>
                        <w:t>th</w:t>
                      </w:r>
                      <w:r w:rsidR="00E43496">
                        <w:t xml:space="preserve"> July </w:t>
                      </w:r>
                      <w:r>
                        <w:t>-</w:t>
                      </w:r>
                    </w:p>
                    <w:p w14:paraId="5746468D" w14:textId="6B7E3926" w:rsidR="00A859F7" w:rsidRPr="00133CFA" w:rsidRDefault="00A859F7" w:rsidP="00B77B98">
                      <w:pPr>
                        <w:pStyle w:val="SectionTitlesLowercase"/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0E376A52" w14:textId="7941EFBC" w:rsidR="00B26293" w:rsidRDefault="00B26293" w:rsidP="00195D48">
      <w:pPr>
        <w:rPr>
          <w:rFonts w:eastAsia="Times New Roman" w:cs="Times New Roman"/>
          <w:i/>
          <w:sz w:val="32"/>
          <w:szCs w:val="24"/>
          <w:lang w:val="en-GB"/>
        </w:rPr>
      </w:pPr>
    </w:p>
    <w:p w14:paraId="564548E2" w14:textId="77777777" w:rsidR="00BD076B" w:rsidRDefault="00BD076B" w:rsidP="00BD076B">
      <w:pPr>
        <w:pStyle w:val="SectionTitlesAllCaps"/>
        <w:rPr>
          <w:lang w:val="en-GB"/>
        </w:rPr>
      </w:pPr>
    </w:p>
    <w:p w14:paraId="059EA9B1" w14:textId="77777777" w:rsidR="00BD076B" w:rsidRDefault="00BD076B" w:rsidP="00BD076B">
      <w:pPr>
        <w:pStyle w:val="SectionTitlesAllCaps"/>
        <w:rPr>
          <w:lang w:val="en-GB"/>
        </w:rPr>
      </w:pPr>
    </w:p>
    <w:p w14:paraId="6DA290B0" w14:textId="77777777" w:rsidR="00BD076B" w:rsidRDefault="00BD076B" w:rsidP="00BD076B">
      <w:pPr>
        <w:pStyle w:val="SectionTitlesAllCaps"/>
        <w:rPr>
          <w:lang w:val="en-GB"/>
        </w:rPr>
      </w:pPr>
    </w:p>
    <w:p w14:paraId="57208304" w14:textId="77777777" w:rsidR="00BD076B" w:rsidRDefault="00BD076B" w:rsidP="00BD076B">
      <w:pPr>
        <w:pStyle w:val="SectionTitlesAllCaps"/>
        <w:rPr>
          <w:lang w:val="en-GB"/>
        </w:rPr>
      </w:pPr>
    </w:p>
    <w:p w14:paraId="17ABE9FE" w14:textId="77777777" w:rsidR="00BD076B" w:rsidRDefault="00BD076B" w:rsidP="00BD076B">
      <w:pPr>
        <w:pStyle w:val="SectionTitlesAllCaps"/>
        <w:rPr>
          <w:lang w:val="en-GB"/>
        </w:rPr>
      </w:pPr>
    </w:p>
    <w:p w14:paraId="614E5419" w14:textId="77777777" w:rsidR="00BD076B" w:rsidRDefault="00BD076B" w:rsidP="00BD076B">
      <w:pPr>
        <w:pStyle w:val="SectionTitlesAllCaps"/>
        <w:rPr>
          <w:lang w:val="en-GB"/>
        </w:rPr>
      </w:pPr>
    </w:p>
    <w:p w14:paraId="4D4E3B47" w14:textId="77777777" w:rsidR="00BD076B" w:rsidRDefault="00BD076B" w:rsidP="00BD076B">
      <w:pPr>
        <w:pStyle w:val="SectionTitlesAllCaps"/>
        <w:rPr>
          <w:lang w:val="en-GB"/>
        </w:rPr>
      </w:pPr>
    </w:p>
    <w:p w14:paraId="67877C69" w14:textId="77777777" w:rsidR="00BD076B" w:rsidRDefault="00BD076B" w:rsidP="00BD076B">
      <w:pPr>
        <w:pStyle w:val="SectionTitlesAllCaps"/>
        <w:rPr>
          <w:lang w:val="en-GB"/>
        </w:rPr>
      </w:pPr>
    </w:p>
    <w:p w14:paraId="09BB4E66" w14:textId="77777777" w:rsidR="00BD076B" w:rsidRDefault="00BD076B" w:rsidP="00BD076B">
      <w:pPr>
        <w:pStyle w:val="SectionTitlesAllCaps"/>
        <w:rPr>
          <w:lang w:val="en-GB"/>
        </w:rPr>
      </w:pPr>
    </w:p>
    <w:p w14:paraId="3BB00DB0" w14:textId="77777777" w:rsidR="00BD076B" w:rsidRDefault="00BD076B" w:rsidP="00BD076B">
      <w:pPr>
        <w:pStyle w:val="SectionTitlesAllCaps"/>
        <w:rPr>
          <w:lang w:val="en-GB"/>
        </w:rPr>
      </w:pPr>
    </w:p>
    <w:p w14:paraId="55E44041" w14:textId="77777777" w:rsidR="00BD076B" w:rsidRDefault="00BD076B" w:rsidP="00BD076B">
      <w:pPr>
        <w:pStyle w:val="SectionTitlesAllCaps"/>
        <w:rPr>
          <w:lang w:val="en-GB"/>
        </w:rPr>
      </w:pPr>
    </w:p>
    <w:p w14:paraId="03A8A6FC" w14:textId="77777777" w:rsidR="00BD076B" w:rsidRDefault="00BD076B" w:rsidP="00BD076B">
      <w:pPr>
        <w:pStyle w:val="SectionTitlesAllCaps"/>
        <w:rPr>
          <w:lang w:val="en-GB"/>
        </w:rPr>
      </w:pPr>
    </w:p>
    <w:p w14:paraId="3C7EA98E" w14:textId="781AC146" w:rsidR="00FD5A21" w:rsidRPr="00FD5A21" w:rsidRDefault="00FD5A21" w:rsidP="00BD076B">
      <w:pPr>
        <w:pStyle w:val="SectionTitlesAllCaps"/>
        <w:rPr>
          <w:lang w:val="en-GB"/>
        </w:rPr>
      </w:pPr>
      <w:r w:rsidRPr="001574EE">
        <w:rPr>
          <w:noProof/>
          <w:lang w:val="en-GB"/>
        </w:rPr>
        <w:drawing>
          <wp:anchor distT="0" distB="0" distL="114300" distR="114300" simplePos="0" relativeHeight="251666430" behindDoc="0" locked="0" layoutInCell="1" allowOverlap="1" wp14:anchorId="05E2B3A6" wp14:editId="35758F52">
            <wp:simplePos x="0" y="0"/>
            <wp:positionH relativeFrom="column">
              <wp:posOffset>-437515</wp:posOffset>
            </wp:positionH>
            <wp:positionV relativeFrom="paragraph">
              <wp:posOffset>1954530</wp:posOffset>
            </wp:positionV>
            <wp:extent cx="7614285" cy="2562225"/>
            <wp:effectExtent l="0" t="0" r="5715" b="9525"/>
            <wp:wrapNone/>
            <wp:docPr id="499594817" name="Picture 17" descr="A black and white photo of a road and tre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594817" name="Picture 17" descr="A black and white photo of a road and tree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4285" cy="256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852323" w14:textId="48B1CD8A" w:rsidR="00FD5A21" w:rsidRPr="00FD5A21" w:rsidRDefault="00FD5A21" w:rsidP="00FD5A21">
      <w:pPr>
        <w:rPr>
          <w:lang w:val="en-GB"/>
        </w:rPr>
      </w:pPr>
      <w:r w:rsidRPr="00F712F6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206B5DD3" wp14:editId="216F6118">
                <wp:simplePos x="0" y="0"/>
                <wp:positionH relativeFrom="column">
                  <wp:posOffset>-263525</wp:posOffset>
                </wp:positionH>
                <wp:positionV relativeFrom="paragraph">
                  <wp:posOffset>2286000</wp:posOffset>
                </wp:positionV>
                <wp:extent cx="7105650" cy="1857375"/>
                <wp:effectExtent l="0" t="0" r="0" b="0"/>
                <wp:wrapNone/>
                <wp:docPr id="870612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5650" cy="1857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78C633" w14:textId="6D87F559" w:rsidR="00F712F6" w:rsidRPr="00810D8C" w:rsidRDefault="000A17A0" w:rsidP="00723FF3">
                            <w:pPr>
                              <w:pStyle w:val="MenuItem"/>
                              <w:jc w:val="center"/>
                              <w:rPr>
                                <w:b w:val="0"/>
                                <w:bCs/>
                                <w:sz w:val="20"/>
                                <w:szCs w:val="20"/>
                              </w:rPr>
                            </w:pPr>
                            <w:r w:rsidRPr="00810D8C">
                              <w:rPr>
                                <w:b w:val="0"/>
                                <w:bCs/>
                                <w:sz w:val="20"/>
                                <w:szCs w:val="20"/>
                              </w:rPr>
                              <w:t>(VE</w:t>
                            </w:r>
                            <w:r w:rsidR="00F712F6" w:rsidRPr="00810D8C">
                              <w:rPr>
                                <w:b w:val="0"/>
                                <w:bCs/>
                                <w:sz w:val="20"/>
                                <w:szCs w:val="20"/>
                              </w:rPr>
                              <w:t>*</w:t>
                            </w:r>
                            <w:r w:rsidRPr="00810D8C">
                              <w:rPr>
                                <w:b w:val="0"/>
                                <w:bCs/>
                                <w:sz w:val="20"/>
                                <w:szCs w:val="20"/>
                              </w:rPr>
                              <w:t xml:space="preserve">) </w:t>
                            </w:r>
                            <w:r w:rsidR="00F712F6" w:rsidRPr="00810D8C">
                              <w:rPr>
                                <w:b w:val="0"/>
                                <w:bCs/>
                                <w:sz w:val="20"/>
                                <w:szCs w:val="20"/>
                              </w:rPr>
                              <w:t xml:space="preserve">These dishes can be made vegan. </w:t>
                            </w:r>
                            <w:r w:rsidR="00F712F6" w:rsidRPr="00810D8C">
                              <w:rPr>
                                <w:sz w:val="20"/>
                                <w:szCs w:val="20"/>
                              </w:rPr>
                              <w:t xml:space="preserve">Please </w:t>
                            </w:r>
                            <w:r w:rsidR="00320482" w:rsidRPr="00810D8C">
                              <w:rPr>
                                <w:sz w:val="20"/>
                                <w:szCs w:val="20"/>
                              </w:rPr>
                              <w:t>let your server know of any allergies or dietary requirements</w:t>
                            </w:r>
                            <w:r w:rsidR="00C32138" w:rsidRPr="00810D8C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 w:rsidR="00E42670" w:rsidRPr="00810D8C">
                              <w:rPr>
                                <w:b w:val="0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42670" w:rsidRPr="00810D8C">
                              <w:rPr>
                                <w:b w:val="0"/>
                                <w:bCs/>
                                <w:sz w:val="20"/>
                                <w:szCs w:val="20"/>
                              </w:rPr>
                              <w:br/>
                              <w:t>Many of our dishes can be made gluten-free, please ask your server for details.</w:t>
                            </w:r>
                          </w:p>
                          <w:p w14:paraId="245871EA" w14:textId="77777777" w:rsidR="00F712F6" w:rsidRPr="00810D8C" w:rsidRDefault="00F712F6" w:rsidP="00723FF3">
                            <w:pPr>
                              <w:pStyle w:val="MenuItem"/>
                              <w:jc w:val="center"/>
                              <w:rPr>
                                <w:b w:val="0"/>
                                <w:bCs/>
                                <w:sz w:val="20"/>
                                <w:szCs w:val="20"/>
                              </w:rPr>
                            </w:pPr>
                            <w:r w:rsidRPr="00810D8C">
                              <w:rPr>
                                <w:b w:val="0"/>
                                <w:bCs/>
                                <w:sz w:val="20"/>
                                <w:szCs w:val="20"/>
                              </w:rPr>
                              <w:t>While every care is taken with allergens in our meals, we operate a busy, single room kitchen and cannot 100% guarantee any dish is free of allergens.</w:t>
                            </w:r>
                          </w:p>
                          <w:p w14:paraId="7016DA3F" w14:textId="025EC78D" w:rsidR="00F712F6" w:rsidRPr="00810D8C" w:rsidRDefault="00F712F6" w:rsidP="00723FF3">
                            <w:pPr>
                              <w:pStyle w:val="MenuItem"/>
                              <w:jc w:val="center"/>
                              <w:rPr>
                                <w:b w:val="0"/>
                                <w:bCs/>
                                <w:sz w:val="20"/>
                                <w:szCs w:val="20"/>
                              </w:rPr>
                            </w:pPr>
                            <w:r w:rsidRPr="00810D8C">
                              <w:rPr>
                                <w:b w:val="0"/>
                                <w:bCs/>
                                <w:sz w:val="20"/>
                                <w:szCs w:val="20"/>
                              </w:rPr>
                              <w:t>For tables of 10 or more a voluntary 10% service charge will be added to your bill. 100% of tips go to our team members</w:t>
                            </w:r>
                            <w:r w:rsidR="00F137DF" w:rsidRPr="00810D8C">
                              <w:rPr>
                                <w:b w:val="0"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5E928D9" w14:textId="5F2BDAE1" w:rsidR="00F712F6" w:rsidRDefault="00F712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B5DD3" id="Text Box 2" o:spid="_x0000_s1034" type="#_x0000_t202" style="position:absolute;margin-left:-20.75pt;margin-top:180pt;width:559.5pt;height:146.2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" filled="f" stroked="f">
                <v:textbox>
                  <w:txbxContent>
                    <w:p w14:paraId="3078C633" w14:textId="6D87F559" w:rsidR="00F712F6" w:rsidRPr="00810D8C" w:rsidRDefault="000A17A0" w:rsidP="00723FF3">
                      <w:pPr>
                        <w:pStyle w:val="MenuItem"/>
                        <w:jc w:val="center"/>
                        <w:rPr>
                          <w:b w:val="0"/>
                          <w:bCs/>
                          <w:sz w:val="20"/>
                          <w:szCs w:val="20"/>
                        </w:rPr>
                      </w:pPr>
                      <w:r w:rsidRPr="00810D8C">
                        <w:rPr>
                          <w:b w:val="0"/>
                          <w:bCs/>
                          <w:sz w:val="20"/>
                          <w:szCs w:val="20"/>
                        </w:rPr>
                        <w:t>(VE</w:t>
                      </w:r>
                      <w:r w:rsidR="00F712F6" w:rsidRPr="00810D8C">
                        <w:rPr>
                          <w:b w:val="0"/>
                          <w:bCs/>
                          <w:sz w:val="20"/>
                          <w:szCs w:val="20"/>
                        </w:rPr>
                        <w:t>*</w:t>
                      </w:r>
                      <w:r w:rsidRPr="00810D8C">
                        <w:rPr>
                          <w:b w:val="0"/>
                          <w:bCs/>
                          <w:sz w:val="20"/>
                          <w:szCs w:val="20"/>
                        </w:rPr>
                        <w:t xml:space="preserve">) </w:t>
                      </w:r>
                      <w:r w:rsidR="00F712F6" w:rsidRPr="00810D8C">
                        <w:rPr>
                          <w:b w:val="0"/>
                          <w:bCs/>
                          <w:sz w:val="20"/>
                          <w:szCs w:val="20"/>
                        </w:rPr>
                        <w:t xml:space="preserve">These dishes can be made vegan. </w:t>
                      </w:r>
                      <w:r w:rsidR="00F712F6" w:rsidRPr="00810D8C">
                        <w:rPr>
                          <w:sz w:val="20"/>
                          <w:szCs w:val="20"/>
                        </w:rPr>
                        <w:t xml:space="preserve">Please </w:t>
                      </w:r>
                      <w:r w:rsidR="00320482" w:rsidRPr="00810D8C">
                        <w:rPr>
                          <w:sz w:val="20"/>
                          <w:szCs w:val="20"/>
                        </w:rPr>
                        <w:t>let your server know of any allergies or dietary requirements</w:t>
                      </w:r>
                      <w:r w:rsidR="00C32138" w:rsidRPr="00810D8C">
                        <w:rPr>
                          <w:sz w:val="20"/>
                          <w:szCs w:val="20"/>
                        </w:rPr>
                        <w:t>.</w:t>
                      </w:r>
                      <w:r w:rsidR="00E42670" w:rsidRPr="00810D8C">
                        <w:rPr>
                          <w:b w:val="0"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E42670" w:rsidRPr="00810D8C">
                        <w:rPr>
                          <w:b w:val="0"/>
                          <w:bCs/>
                          <w:sz w:val="20"/>
                          <w:szCs w:val="20"/>
                        </w:rPr>
                        <w:br/>
                        <w:t>Many of our dishes can be made gluten-free, please ask your server for details.</w:t>
                      </w:r>
                    </w:p>
                    <w:p w14:paraId="245871EA" w14:textId="77777777" w:rsidR="00F712F6" w:rsidRPr="00810D8C" w:rsidRDefault="00F712F6" w:rsidP="00723FF3">
                      <w:pPr>
                        <w:pStyle w:val="MenuItem"/>
                        <w:jc w:val="center"/>
                        <w:rPr>
                          <w:b w:val="0"/>
                          <w:bCs/>
                          <w:sz w:val="20"/>
                          <w:szCs w:val="20"/>
                        </w:rPr>
                      </w:pPr>
                      <w:r w:rsidRPr="00810D8C">
                        <w:rPr>
                          <w:b w:val="0"/>
                          <w:bCs/>
                          <w:sz w:val="20"/>
                          <w:szCs w:val="20"/>
                        </w:rPr>
                        <w:t>While every care is taken with allergens in our meals, we operate a busy, single room kitchen and cannot 100% guarantee any dish is free of allergens.</w:t>
                      </w:r>
                    </w:p>
                    <w:p w14:paraId="7016DA3F" w14:textId="025EC78D" w:rsidR="00F712F6" w:rsidRPr="00810D8C" w:rsidRDefault="00F712F6" w:rsidP="00723FF3">
                      <w:pPr>
                        <w:pStyle w:val="MenuItem"/>
                        <w:jc w:val="center"/>
                        <w:rPr>
                          <w:b w:val="0"/>
                          <w:bCs/>
                          <w:sz w:val="20"/>
                          <w:szCs w:val="20"/>
                        </w:rPr>
                      </w:pPr>
                      <w:r w:rsidRPr="00810D8C">
                        <w:rPr>
                          <w:b w:val="0"/>
                          <w:bCs/>
                          <w:sz w:val="20"/>
                          <w:szCs w:val="20"/>
                        </w:rPr>
                        <w:t>For tables of 10 or more a voluntary 10% service charge will be added to your bill. 100% of tips go to our team members</w:t>
                      </w:r>
                      <w:r w:rsidR="00F137DF" w:rsidRPr="00810D8C">
                        <w:rPr>
                          <w:b w:val="0"/>
                          <w:bCs/>
                          <w:sz w:val="20"/>
                          <w:szCs w:val="20"/>
                        </w:rPr>
                        <w:t>.</w:t>
                      </w:r>
                    </w:p>
                    <w:p w14:paraId="25E928D9" w14:textId="5F2BDAE1" w:rsidR="00F712F6" w:rsidRDefault="00F712F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40BD18E" wp14:editId="64B21902">
                <wp:simplePos x="0" y="0"/>
                <wp:positionH relativeFrom="column">
                  <wp:posOffset>-123825</wp:posOffset>
                </wp:positionH>
                <wp:positionV relativeFrom="paragraph">
                  <wp:posOffset>680085</wp:posOffset>
                </wp:positionV>
                <wp:extent cx="6657975" cy="0"/>
                <wp:effectExtent l="0" t="0" r="0" b="0"/>
                <wp:wrapNone/>
                <wp:docPr id="297485695" name="Straight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5797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D574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A8F93A" id="Straight Connector 11" o:spid="_x0000_s1026" style="position:absolute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.75pt,53.55pt" to="514.5pt,5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" strokecolor="#4d5743" strokeweight="1pt">
                <v:stroke joinstyle="miter"/>
                <o:lock v:ext="edit" shapetype="f"/>
              </v:line>
            </w:pict>
          </mc:Fallback>
        </mc:AlternateContent>
      </w:r>
      <w:r w:rsidRPr="001574EE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075BBCB2" wp14:editId="58906AA6">
                <wp:simplePos x="0" y="0"/>
                <wp:positionH relativeFrom="column">
                  <wp:posOffset>-180975</wp:posOffset>
                </wp:positionH>
                <wp:positionV relativeFrom="paragraph">
                  <wp:posOffset>345440</wp:posOffset>
                </wp:positionV>
                <wp:extent cx="5486400" cy="19240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92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3F2BD3" w14:textId="07023C33" w:rsidR="00015236" w:rsidRPr="00331C16" w:rsidRDefault="00015236" w:rsidP="00331C1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331C16">
                              <w:rPr>
                                <w:sz w:val="32"/>
                                <w:szCs w:val="32"/>
                              </w:rPr>
                              <w:t>DESSERTS - £</w:t>
                            </w:r>
                            <w:r w:rsidR="00B26293" w:rsidRPr="00331C16">
                              <w:rPr>
                                <w:sz w:val="32"/>
                                <w:szCs w:val="32"/>
                              </w:rPr>
                              <w:t>9</w:t>
                            </w:r>
                            <w:r w:rsidRPr="00331C16">
                              <w:rPr>
                                <w:sz w:val="32"/>
                                <w:szCs w:val="32"/>
                              </w:rPr>
                              <w:t xml:space="preserve">                                                                                                    </w:t>
                            </w:r>
                          </w:p>
                          <w:p w14:paraId="63EE74AA" w14:textId="77777777" w:rsidR="00331C16" w:rsidRDefault="00331C16" w:rsidP="00331C16">
                            <w:pPr>
                              <w:pStyle w:val="MenuItem"/>
                            </w:pPr>
                          </w:p>
                          <w:p w14:paraId="61C25292" w14:textId="4E2FB599" w:rsidR="00015236" w:rsidRDefault="008763C3" w:rsidP="00934690">
                            <w:pPr>
                              <w:pStyle w:val="MenuItem"/>
                            </w:pPr>
                            <w:r>
                              <w:t xml:space="preserve">Lemon </w:t>
                            </w:r>
                            <w:r w:rsidR="00F42AF3">
                              <w:t xml:space="preserve">butter biscuit </w:t>
                            </w:r>
                            <w:r>
                              <w:t>posset, shortbread, berry compote</w:t>
                            </w:r>
                          </w:p>
                          <w:p w14:paraId="55B21F99" w14:textId="2A9FD075" w:rsidR="00EF6A71" w:rsidRDefault="00EF6A71" w:rsidP="00607B8F">
                            <w:pPr>
                              <w:pStyle w:val="MenuItem"/>
                            </w:pPr>
                            <w:r>
                              <w:t>Spiced apple pie,</w:t>
                            </w:r>
                            <w:r w:rsidR="00D30F55">
                              <w:t xml:space="preserve"> vanilla ice cream</w:t>
                            </w:r>
                          </w:p>
                          <w:p w14:paraId="12F1F764" w14:textId="7A7A56C7" w:rsidR="009D6245" w:rsidRPr="009D6245" w:rsidRDefault="009D6245" w:rsidP="00607B8F">
                            <w:pPr>
                              <w:pStyle w:val="MenuItem"/>
                            </w:pPr>
                            <w:r w:rsidRPr="009D6245">
                              <w:t>Sticky toffee pudding, vanilla ice cream</w:t>
                            </w:r>
                          </w:p>
                          <w:p w14:paraId="53511743" w14:textId="7ABFDFA8" w:rsidR="00B22CEC" w:rsidRDefault="002C7092" w:rsidP="00B22CEC">
                            <w:pPr>
                              <w:pStyle w:val="MenuItem"/>
                            </w:pPr>
                            <w:r>
                              <w:t>Gluten Free Brownie, vanilla ice cream</w:t>
                            </w:r>
                          </w:p>
                          <w:p w14:paraId="0DAE2A34" w14:textId="1E65CE56" w:rsidR="00793350" w:rsidRPr="00793350" w:rsidRDefault="00793350" w:rsidP="00793350">
                            <w:pPr>
                              <w:pStyle w:val="MenuItem"/>
                            </w:pPr>
                            <w:r>
                              <w:t xml:space="preserve">Blueberry clafoutis, pouring cream </w:t>
                            </w:r>
                          </w:p>
                          <w:p w14:paraId="5D93D485" w14:textId="2BCC2BBF" w:rsidR="00894443" w:rsidRPr="00894443" w:rsidRDefault="00894443" w:rsidP="002C7092">
                            <w:pPr>
                              <w:pStyle w:val="MenuItem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BBCB2" id="_x0000_s1035" type="#_x0000_t202" style="position:absolute;margin-left:-14.25pt;margin-top:27.2pt;width:6in;height:151.5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" filled="f" stroked="f">
                <v:textbox>
                  <w:txbxContent>
                    <w:p w14:paraId="563F2BD3" w14:textId="07023C33" w:rsidR="00015236" w:rsidRPr="00331C16" w:rsidRDefault="00015236" w:rsidP="00331C16">
                      <w:pPr>
                        <w:rPr>
                          <w:sz w:val="32"/>
                          <w:szCs w:val="32"/>
                        </w:rPr>
                      </w:pPr>
                      <w:r w:rsidRPr="00331C16">
                        <w:rPr>
                          <w:sz w:val="32"/>
                          <w:szCs w:val="32"/>
                        </w:rPr>
                        <w:t>DESSERTS - £</w:t>
                      </w:r>
                      <w:r w:rsidR="00B26293" w:rsidRPr="00331C16">
                        <w:rPr>
                          <w:sz w:val="32"/>
                          <w:szCs w:val="32"/>
                        </w:rPr>
                        <w:t>9</w:t>
                      </w:r>
                      <w:r w:rsidRPr="00331C16">
                        <w:rPr>
                          <w:sz w:val="32"/>
                          <w:szCs w:val="32"/>
                        </w:rPr>
                        <w:t xml:space="preserve">                                                                                                    </w:t>
                      </w:r>
                    </w:p>
                    <w:p w14:paraId="63EE74AA" w14:textId="77777777" w:rsidR="00331C16" w:rsidRDefault="00331C16" w:rsidP="00331C16">
                      <w:pPr>
                        <w:pStyle w:val="MenuItem"/>
                      </w:pPr>
                    </w:p>
                    <w:p w14:paraId="61C25292" w14:textId="4E2FB599" w:rsidR="00015236" w:rsidRDefault="008763C3" w:rsidP="00934690">
                      <w:pPr>
                        <w:pStyle w:val="MenuItem"/>
                      </w:pPr>
                      <w:r>
                        <w:t xml:space="preserve">Lemon </w:t>
                      </w:r>
                      <w:r w:rsidR="00F42AF3">
                        <w:t xml:space="preserve">butter biscuit </w:t>
                      </w:r>
                      <w:r>
                        <w:t>posset, shortbread, berry compote</w:t>
                      </w:r>
                    </w:p>
                    <w:p w14:paraId="55B21F99" w14:textId="2A9FD075" w:rsidR="00EF6A71" w:rsidRDefault="00EF6A71" w:rsidP="00607B8F">
                      <w:pPr>
                        <w:pStyle w:val="MenuItem"/>
                      </w:pPr>
                      <w:r>
                        <w:t>Spiced apple pie,</w:t>
                      </w:r>
                      <w:r w:rsidR="00D30F55">
                        <w:t xml:space="preserve"> vanilla ice cream</w:t>
                      </w:r>
                    </w:p>
                    <w:p w14:paraId="12F1F764" w14:textId="7A7A56C7" w:rsidR="009D6245" w:rsidRPr="009D6245" w:rsidRDefault="009D6245" w:rsidP="00607B8F">
                      <w:pPr>
                        <w:pStyle w:val="MenuItem"/>
                      </w:pPr>
                      <w:r w:rsidRPr="009D6245">
                        <w:t>Sticky toffee pudding, vanilla ice cream</w:t>
                      </w:r>
                    </w:p>
                    <w:p w14:paraId="53511743" w14:textId="7ABFDFA8" w:rsidR="00B22CEC" w:rsidRDefault="002C7092" w:rsidP="00B22CEC">
                      <w:pPr>
                        <w:pStyle w:val="MenuItem"/>
                      </w:pPr>
                      <w:r>
                        <w:t>Gluten Free Brownie, vanilla ice cream</w:t>
                      </w:r>
                    </w:p>
                    <w:p w14:paraId="0DAE2A34" w14:textId="1E65CE56" w:rsidR="00793350" w:rsidRPr="00793350" w:rsidRDefault="00793350" w:rsidP="00793350">
                      <w:pPr>
                        <w:pStyle w:val="MenuItem"/>
                      </w:pPr>
                      <w:r>
                        <w:t xml:space="preserve">Blueberry clafoutis, pouring cream </w:t>
                      </w:r>
                    </w:p>
                    <w:p w14:paraId="5D93D485" w14:textId="2BCC2BBF" w:rsidR="00894443" w:rsidRPr="00894443" w:rsidRDefault="00894443" w:rsidP="002C7092">
                      <w:pPr>
                        <w:pStyle w:val="MenuItem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E0FDB91" w14:textId="7F7203A6" w:rsidR="00072CE3" w:rsidRDefault="00072CE3" w:rsidP="00072CE3">
      <w:pPr>
        <w:rPr>
          <w:rFonts w:eastAsia="Times New Roman" w:cs="Times New Roman"/>
          <w:i/>
          <w:sz w:val="32"/>
          <w:szCs w:val="24"/>
          <w:lang w:val="en-GB"/>
        </w:rPr>
      </w:pPr>
    </w:p>
    <w:p w14:paraId="1EA1BB7E" w14:textId="43164715" w:rsidR="00072CE3" w:rsidRDefault="00072CE3" w:rsidP="00072CE3">
      <w:pPr>
        <w:rPr>
          <w:rFonts w:eastAsia="Times New Roman" w:cs="Times New Roman"/>
          <w:i/>
          <w:sz w:val="32"/>
          <w:szCs w:val="24"/>
          <w:lang w:val="en-GB"/>
        </w:rPr>
      </w:pPr>
    </w:p>
    <w:p w14:paraId="21E8B832" w14:textId="7AF27035" w:rsidR="00072CE3" w:rsidRDefault="00072CE3" w:rsidP="00072CE3">
      <w:pPr>
        <w:rPr>
          <w:rFonts w:eastAsia="Times New Roman" w:cs="Times New Roman"/>
          <w:i/>
          <w:sz w:val="32"/>
          <w:szCs w:val="24"/>
          <w:lang w:val="en-GB"/>
        </w:rPr>
      </w:pPr>
    </w:p>
    <w:p w14:paraId="2B14CA70" w14:textId="1B2382E2" w:rsidR="00072CE3" w:rsidRDefault="00072CE3" w:rsidP="00072CE3">
      <w:pPr>
        <w:rPr>
          <w:rFonts w:eastAsia="Times New Roman" w:cs="Times New Roman"/>
          <w:i/>
          <w:sz w:val="32"/>
          <w:szCs w:val="24"/>
          <w:lang w:val="en-GB"/>
        </w:rPr>
      </w:pPr>
    </w:p>
    <w:p w14:paraId="3AE19DAF" w14:textId="2272D84A" w:rsidR="00072CE3" w:rsidRDefault="00072CE3" w:rsidP="00072CE3">
      <w:pPr>
        <w:rPr>
          <w:rFonts w:eastAsia="Times New Roman" w:cs="Times New Roman"/>
          <w:i/>
          <w:sz w:val="32"/>
          <w:szCs w:val="24"/>
          <w:lang w:val="en-GB"/>
        </w:rPr>
      </w:pPr>
    </w:p>
    <w:p w14:paraId="34789CD1" w14:textId="291FA114" w:rsidR="00072CE3" w:rsidRDefault="00072CE3" w:rsidP="00072CE3">
      <w:pPr>
        <w:rPr>
          <w:rFonts w:eastAsia="Times New Roman" w:cs="Times New Roman"/>
          <w:i/>
          <w:sz w:val="32"/>
          <w:szCs w:val="24"/>
          <w:lang w:val="en-GB"/>
        </w:rPr>
      </w:pPr>
    </w:p>
    <w:p w14:paraId="2B95BEF2" w14:textId="6A33BE06" w:rsidR="00072CE3" w:rsidRDefault="00072CE3" w:rsidP="00072CE3">
      <w:pPr>
        <w:rPr>
          <w:rFonts w:eastAsia="Times New Roman" w:cs="Times New Roman"/>
          <w:i/>
          <w:sz w:val="32"/>
          <w:szCs w:val="24"/>
          <w:lang w:val="en-GB"/>
        </w:rPr>
      </w:pPr>
    </w:p>
    <w:p w14:paraId="49D1E6B4" w14:textId="4AFBBD91" w:rsidR="00072CE3" w:rsidRDefault="00072CE3" w:rsidP="00072CE3">
      <w:pPr>
        <w:rPr>
          <w:rFonts w:eastAsia="Times New Roman" w:cs="Times New Roman"/>
          <w:i/>
          <w:sz w:val="32"/>
          <w:szCs w:val="24"/>
          <w:lang w:val="en-GB"/>
        </w:rPr>
      </w:pPr>
    </w:p>
    <w:p w14:paraId="6B15C819" w14:textId="053B402C" w:rsidR="00072CE3" w:rsidRDefault="00072CE3" w:rsidP="00072CE3">
      <w:pPr>
        <w:rPr>
          <w:rFonts w:eastAsia="Times New Roman" w:cs="Times New Roman"/>
          <w:i/>
          <w:sz w:val="32"/>
          <w:szCs w:val="24"/>
          <w:lang w:val="en-GB"/>
        </w:rPr>
      </w:pPr>
    </w:p>
    <w:p w14:paraId="4DAAE8DE" w14:textId="798EE1CC" w:rsidR="00072CE3" w:rsidRDefault="00072CE3" w:rsidP="00072CE3">
      <w:pPr>
        <w:rPr>
          <w:rFonts w:eastAsia="Times New Roman" w:cs="Times New Roman"/>
          <w:i/>
          <w:sz w:val="32"/>
          <w:szCs w:val="24"/>
          <w:lang w:val="en-GB"/>
        </w:rPr>
      </w:pPr>
    </w:p>
    <w:p w14:paraId="16C658D0" w14:textId="505625B2" w:rsidR="00072CE3" w:rsidRDefault="00072CE3" w:rsidP="00072CE3">
      <w:pPr>
        <w:rPr>
          <w:rFonts w:eastAsia="Times New Roman" w:cs="Times New Roman"/>
          <w:i/>
          <w:sz w:val="32"/>
          <w:szCs w:val="24"/>
          <w:lang w:val="en-GB"/>
        </w:rPr>
      </w:pPr>
    </w:p>
    <w:p w14:paraId="78CAE9C6" w14:textId="36938EDB" w:rsidR="00072CE3" w:rsidRDefault="00072CE3" w:rsidP="00072CE3">
      <w:pPr>
        <w:rPr>
          <w:rFonts w:eastAsia="Times New Roman" w:cs="Times New Roman"/>
          <w:i/>
          <w:sz w:val="32"/>
          <w:szCs w:val="24"/>
          <w:lang w:val="en-GB"/>
        </w:rPr>
      </w:pPr>
    </w:p>
    <w:p w14:paraId="4773E4EF" w14:textId="7B48759F" w:rsidR="00072CE3" w:rsidRDefault="00072CE3" w:rsidP="00072CE3">
      <w:pPr>
        <w:rPr>
          <w:rFonts w:eastAsia="Times New Roman" w:cs="Times New Roman"/>
          <w:i/>
          <w:sz w:val="32"/>
          <w:szCs w:val="24"/>
          <w:lang w:val="en-GB"/>
        </w:rPr>
      </w:pPr>
    </w:p>
    <w:p w14:paraId="7B172947" w14:textId="567BBA31" w:rsidR="00072CE3" w:rsidRDefault="00072CE3" w:rsidP="00072CE3">
      <w:pPr>
        <w:rPr>
          <w:rFonts w:eastAsia="Times New Roman" w:cs="Times New Roman"/>
          <w:i/>
          <w:sz w:val="32"/>
          <w:szCs w:val="24"/>
          <w:lang w:val="en-GB"/>
        </w:rPr>
      </w:pPr>
    </w:p>
    <w:p w14:paraId="4BB441B2" w14:textId="5FF33EA3" w:rsidR="00072CE3" w:rsidRDefault="00072CE3" w:rsidP="00072CE3">
      <w:pPr>
        <w:rPr>
          <w:rFonts w:eastAsia="Times New Roman" w:cs="Times New Roman"/>
          <w:i/>
          <w:sz w:val="32"/>
          <w:szCs w:val="24"/>
          <w:lang w:val="en-GB"/>
        </w:rPr>
      </w:pPr>
    </w:p>
    <w:p w14:paraId="5906877E" w14:textId="05367703" w:rsidR="00072CE3" w:rsidRDefault="00072CE3" w:rsidP="00072CE3">
      <w:pPr>
        <w:rPr>
          <w:rFonts w:eastAsia="Times New Roman" w:cs="Times New Roman"/>
          <w:i/>
          <w:sz w:val="32"/>
          <w:szCs w:val="24"/>
          <w:lang w:val="en-GB"/>
        </w:rPr>
      </w:pPr>
    </w:p>
    <w:p w14:paraId="1DB69582" w14:textId="37A025D9" w:rsidR="00072CE3" w:rsidRDefault="00072CE3" w:rsidP="00072CE3">
      <w:pPr>
        <w:rPr>
          <w:rFonts w:eastAsia="Times New Roman" w:cs="Times New Roman"/>
          <w:i/>
          <w:sz w:val="32"/>
          <w:szCs w:val="24"/>
          <w:lang w:val="en-GB"/>
        </w:rPr>
      </w:pPr>
    </w:p>
    <w:p w14:paraId="0C106FA3" w14:textId="77777777" w:rsidR="00072CE3" w:rsidRDefault="00072CE3" w:rsidP="00072CE3">
      <w:pPr>
        <w:rPr>
          <w:rFonts w:eastAsia="Times New Roman" w:cs="Times New Roman"/>
          <w:i/>
          <w:sz w:val="32"/>
          <w:szCs w:val="24"/>
          <w:lang w:val="en-GB"/>
        </w:rPr>
      </w:pPr>
    </w:p>
    <w:p w14:paraId="68ADEE69" w14:textId="4CA88946" w:rsidR="00072CE3" w:rsidRDefault="00072CE3" w:rsidP="00072CE3">
      <w:pPr>
        <w:rPr>
          <w:rFonts w:eastAsia="Times New Roman" w:cs="Times New Roman"/>
          <w:i/>
          <w:sz w:val="32"/>
          <w:szCs w:val="24"/>
          <w:lang w:val="en-GB"/>
        </w:rPr>
      </w:pPr>
    </w:p>
    <w:p w14:paraId="5E549014" w14:textId="77777777" w:rsidR="00072CE3" w:rsidRDefault="00072CE3" w:rsidP="00072CE3">
      <w:pPr>
        <w:rPr>
          <w:rFonts w:eastAsia="Times New Roman" w:cs="Times New Roman"/>
          <w:i/>
          <w:sz w:val="32"/>
          <w:szCs w:val="24"/>
          <w:lang w:val="en-GB"/>
        </w:rPr>
      </w:pPr>
    </w:p>
    <w:p w14:paraId="2B988D85" w14:textId="66089F38" w:rsidR="00BA2318" w:rsidRPr="00072CE3" w:rsidRDefault="00BA2318" w:rsidP="00072CE3">
      <w:pPr>
        <w:rPr>
          <w:rFonts w:eastAsia="Times New Roman" w:cs="Times New Roman"/>
          <w:i/>
          <w:sz w:val="32"/>
          <w:szCs w:val="24"/>
          <w:lang w:val="en-GB"/>
        </w:rPr>
      </w:pPr>
    </w:p>
    <w:p w14:paraId="5CC5842A" w14:textId="09669AA3" w:rsidR="00BA2318" w:rsidRDefault="00BA2318" w:rsidP="00BA2318">
      <w:pPr>
        <w:rPr>
          <w:rFonts w:eastAsia="Times New Roman" w:cs="Times New Roman"/>
          <w:i/>
          <w:sz w:val="32"/>
          <w:szCs w:val="24"/>
          <w:lang w:val="en-GB"/>
        </w:rPr>
      </w:pPr>
    </w:p>
    <w:p w14:paraId="71BD5B34" w14:textId="34BE4A0F" w:rsidR="00BA2318" w:rsidRDefault="00BA2318" w:rsidP="00BA2318">
      <w:pPr>
        <w:rPr>
          <w:rFonts w:eastAsia="Times New Roman" w:cs="Times New Roman"/>
          <w:i/>
          <w:sz w:val="32"/>
          <w:szCs w:val="24"/>
          <w:lang w:val="en-GB"/>
        </w:rPr>
      </w:pPr>
    </w:p>
    <w:p w14:paraId="049353F4" w14:textId="33F27AFA" w:rsidR="00BA2318" w:rsidRDefault="00BA2318" w:rsidP="00BA2318">
      <w:pPr>
        <w:rPr>
          <w:rFonts w:eastAsia="Times New Roman" w:cs="Times New Roman"/>
          <w:i/>
          <w:sz w:val="32"/>
          <w:szCs w:val="24"/>
          <w:lang w:val="en-GB"/>
        </w:rPr>
      </w:pPr>
    </w:p>
    <w:p w14:paraId="13D45D27" w14:textId="4C95CCBE" w:rsidR="00BA2318" w:rsidRDefault="00BA2318" w:rsidP="00BA2318">
      <w:pPr>
        <w:rPr>
          <w:rFonts w:eastAsia="Times New Roman" w:cs="Times New Roman"/>
          <w:i/>
          <w:sz w:val="32"/>
          <w:szCs w:val="24"/>
          <w:lang w:val="en-GB"/>
        </w:rPr>
      </w:pPr>
    </w:p>
    <w:p w14:paraId="7073DDE5" w14:textId="7758F24C" w:rsidR="00BA2318" w:rsidRDefault="00BA2318" w:rsidP="00BA2318">
      <w:pPr>
        <w:rPr>
          <w:rFonts w:eastAsia="Times New Roman" w:cs="Times New Roman"/>
          <w:i/>
          <w:sz w:val="32"/>
          <w:szCs w:val="24"/>
          <w:lang w:val="en-GB"/>
        </w:rPr>
      </w:pPr>
    </w:p>
    <w:p w14:paraId="3543B6C1" w14:textId="57BD566C" w:rsidR="00BA2318" w:rsidRDefault="00BA2318" w:rsidP="00BA2318">
      <w:pPr>
        <w:rPr>
          <w:rFonts w:eastAsia="Times New Roman" w:cs="Times New Roman"/>
          <w:i/>
          <w:sz w:val="32"/>
          <w:szCs w:val="24"/>
          <w:lang w:val="en-GB"/>
        </w:rPr>
      </w:pPr>
    </w:p>
    <w:p w14:paraId="42CE1FB9" w14:textId="06EC20DB" w:rsidR="00BA2318" w:rsidRDefault="00BA2318" w:rsidP="00BA2318">
      <w:pPr>
        <w:rPr>
          <w:rFonts w:eastAsia="Times New Roman" w:cs="Times New Roman"/>
          <w:i/>
          <w:sz w:val="32"/>
          <w:szCs w:val="24"/>
          <w:lang w:val="en-GB"/>
        </w:rPr>
      </w:pPr>
    </w:p>
    <w:p w14:paraId="3FB95A26" w14:textId="1C41A316" w:rsidR="00BA2318" w:rsidRDefault="00BA2318" w:rsidP="00BA2318">
      <w:pPr>
        <w:rPr>
          <w:rFonts w:eastAsia="Times New Roman" w:cs="Times New Roman"/>
          <w:i/>
          <w:sz w:val="32"/>
          <w:szCs w:val="24"/>
          <w:lang w:val="en-GB"/>
        </w:rPr>
      </w:pPr>
    </w:p>
    <w:p w14:paraId="358F4ADC" w14:textId="486EE411" w:rsidR="00BA2318" w:rsidRDefault="00BA2318" w:rsidP="00BA2318">
      <w:pPr>
        <w:rPr>
          <w:rFonts w:eastAsia="Times New Roman" w:cs="Times New Roman"/>
          <w:i/>
          <w:sz w:val="32"/>
          <w:szCs w:val="24"/>
          <w:lang w:val="en-GB"/>
        </w:rPr>
      </w:pPr>
    </w:p>
    <w:p w14:paraId="51E474F2" w14:textId="3F5BD1C0" w:rsidR="00BA2318" w:rsidRDefault="00FD5A21" w:rsidP="00BA2318">
      <w:pPr>
        <w:rPr>
          <w:rFonts w:eastAsia="Times New Roman" w:cs="Times New Roman"/>
          <w:i/>
          <w:sz w:val="32"/>
          <w:szCs w:val="24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EDEF9FD" wp14:editId="1D65D85C">
                <wp:simplePos x="0" y="0"/>
                <wp:positionH relativeFrom="column">
                  <wp:posOffset>873760</wp:posOffset>
                </wp:positionH>
                <wp:positionV relativeFrom="paragraph">
                  <wp:posOffset>194945</wp:posOffset>
                </wp:positionV>
                <wp:extent cx="2647950" cy="2423795"/>
                <wp:effectExtent l="0" t="0" r="0" b="0"/>
                <wp:wrapNone/>
                <wp:docPr id="98803898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2423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FDBF97" w14:textId="77777777" w:rsidR="00D24805" w:rsidRPr="001574EE" w:rsidRDefault="00D24805" w:rsidP="00D24805">
                            <w:pPr>
                              <w:pStyle w:val="SectionTitlesAllCaps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 w:rsidRPr="001574EE">
                              <w:rPr>
                                <w:b/>
                                <w:bCs/>
                                <w:lang w:val="en-GB"/>
                              </w:rPr>
                              <w:t>ICE Creams</w:t>
                            </w:r>
                          </w:p>
                          <w:p w14:paraId="3DABF3E0" w14:textId="77777777" w:rsidR="00D24805" w:rsidRPr="001574EE" w:rsidRDefault="00D24805" w:rsidP="00D24805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8B7A10F" w14:textId="10F6600D" w:rsidR="00D24805" w:rsidRPr="001574EE" w:rsidRDefault="00D24805" w:rsidP="00D2480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574EE">
                              <w:rPr>
                                <w:b/>
                                <w:bCs/>
                              </w:rPr>
                              <w:t>1 Scoop £2.5/2 scoops £4.9/3 Scoops £6</w:t>
                            </w:r>
                          </w:p>
                          <w:p w14:paraId="07AA7746" w14:textId="77777777" w:rsidR="00D24805" w:rsidRPr="001574EE" w:rsidRDefault="00D24805" w:rsidP="00D24805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1AE5C19" w14:textId="77777777" w:rsidR="00D24805" w:rsidRPr="001574EE" w:rsidRDefault="00D24805" w:rsidP="00D2480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574EE">
                              <w:rPr>
                                <w:b/>
                                <w:bCs/>
                              </w:rPr>
                              <w:t>Vanilla</w:t>
                            </w:r>
                          </w:p>
                          <w:p w14:paraId="090FF03F" w14:textId="77777777" w:rsidR="00D24805" w:rsidRPr="001574EE" w:rsidRDefault="00D24805" w:rsidP="00D2480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574EE">
                              <w:rPr>
                                <w:b/>
                                <w:bCs/>
                              </w:rPr>
                              <w:t>Chocolate</w:t>
                            </w:r>
                          </w:p>
                          <w:p w14:paraId="067B1588" w14:textId="4E0BF0D6" w:rsidR="00D24805" w:rsidRPr="001574EE" w:rsidRDefault="00D24805" w:rsidP="00D2480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574EE">
                              <w:rPr>
                                <w:b/>
                                <w:bCs/>
                              </w:rPr>
                              <w:t xml:space="preserve">Raspberry sorbet </w:t>
                            </w:r>
                          </w:p>
                          <w:p w14:paraId="465245EE" w14:textId="50F258A7" w:rsidR="00D24805" w:rsidRPr="001574EE" w:rsidRDefault="00D24805" w:rsidP="00D2480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574EE">
                              <w:rPr>
                                <w:b/>
                                <w:bCs/>
                              </w:rPr>
                              <w:t>Green apple sorbet</w:t>
                            </w:r>
                          </w:p>
                          <w:p w14:paraId="39253C1B" w14:textId="70F65A86" w:rsidR="00D24805" w:rsidRPr="001574EE" w:rsidRDefault="00D24805" w:rsidP="00D2480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574EE">
                              <w:rPr>
                                <w:b/>
                                <w:bCs/>
                              </w:rPr>
                              <w:t>Orange sorbet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EF9FD" id="Text Box 9" o:spid="_x0000_s1036" type="#_x0000_t202" style="position:absolute;margin-left:68.8pt;margin-top:15.35pt;width:208.5pt;height:190.8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" filled="f" stroked="f">
                <v:textbox>
                  <w:txbxContent>
                    <w:p w14:paraId="4CFDBF97" w14:textId="77777777" w:rsidR="00D24805" w:rsidRPr="001574EE" w:rsidRDefault="00D24805" w:rsidP="00D24805">
                      <w:pPr>
                        <w:pStyle w:val="SectionTitlesAllCaps"/>
                        <w:rPr>
                          <w:b/>
                          <w:bCs/>
                          <w:lang w:val="en-GB"/>
                        </w:rPr>
                      </w:pPr>
                      <w:r w:rsidRPr="001574EE">
                        <w:rPr>
                          <w:b/>
                          <w:bCs/>
                          <w:lang w:val="en-GB"/>
                        </w:rPr>
                        <w:t>ICE Creams</w:t>
                      </w:r>
                    </w:p>
                    <w:p w14:paraId="3DABF3E0" w14:textId="77777777" w:rsidR="00D24805" w:rsidRPr="001574EE" w:rsidRDefault="00D24805" w:rsidP="00D24805">
                      <w:pPr>
                        <w:rPr>
                          <w:b/>
                          <w:bCs/>
                        </w:rPr>
                      </w:pPr>
                    </w:p>
                    <w:p w14:paraId="08B7A10F" w14:textId="10F6600D" w:rsidR="00D24805" w:rsidRPr="001574EE" w:rsidRDefault="00D24805" w:rsidP="00D24805">
                      <w:pPr>
                        <w:rPr>
                          <w:b/>
                          <w:bCs/>
                        </w:rPr>
                      </w:pPr>
                      <w:r w:rsidRPr="001574EE">
                        <w:rPr>
                          <w:b/>
                          <w:bCs/>
                        </w:rPr>
                        <w:t>1 Scoop £2.5/2 scoops £4.9/3 Scoops £6</w:t>
                      </w:r>
                    </w:p>
                    <w:p w14:paraId="07AA7746" w14:textId="77777777" w:rsidR="00D24805" w:rsidRPr="001574EE" w:rsidRDefault="00D24805" w:rsidP="00D24805">
                      <w:pPr>
                        <w:rPr>
                          <w:b/>
                          <w:bCs/>
                        </w:rPr>
                      </w:pPr>
                    </w:p>
                    <w:p w14:paraId="31AE5C19" w14:textId="77777777" w:rsidR="00D24805" w:rsidRPr="001574EE" w:rsidRDefault="00D24805" w:rsidP="00D24805">
                      <w:pPr>
                        <w:rPr>
                          <w:b/>
                          <w:bCs/>
                        </w:rPr>
                      </w:pPr>
                      <w:r w:rsidRPr="001574EE">
                        <w:rPr>
                          <w:b/>
                          <w:bCs/>
                        </w:rPr>
                        <w:t>Vanilla</w:t>
                      </w:r>
                    </w:p>
                    <w:p w14:paraId="090FF03F" w14:textId="77777777" w:rsidR="00D24805" w:rsidRPr="001574EE" w:rsidRDefault="00D24805" w:rsidP="00D24805">
                      <w:pPr>
                        <w:rPr>
                          <w:b/>
                          <w:bCs/>
                        </w:rPr>
                      </w:pPr>
                      <w:r w:rsidRPr="001574EE">
                        <w:rPr>
                          <w:b/>
                          <w:bCs/>
                        </w:rPr>
                        <w:t>Chocolate</w:t>
                      </w:r>
                    </w:p>
                    <w:p w14:paraId="067B1588" w14:textId="4E0BF0D6" w:rsidR="00D24805" w:rsidRPr="001574EE" w:rsidRDefault="00D24805" w:rsidP="00D24805">
                      <w:pPr>
                        <w:rPr>
                          <w:b/>
                          <w:bCs/>
                        </w:rPr>
                      </w:pPr>
                      <w:r w:rsidRPr="001574EE">
                        <w:rPr>
                          <w:b/>
                          <w:bCs/>
                        </w:rPr>
                        <w:t xml:space="preserve">Raspberry sorbet </w:t>
                      </w:r>
                    </w:p>
                    <w:p w14:paraId="465245EE" w14:textId="50F258A7" w:rsidR="00D24805" w:rsidRPr="001574EE" w:rsidRDefault="00D24805" w:rsidP="00D24805">
                      <w:pPr>
                        <w:rPr>
                          <w:b/>
                          <w:bCs/>
                        </w:rPr>
                      </w:pPr>
                      <w:r w:rsidRPr="001574EE">
                        <w:rPr>
                          <w:b/>
                          <w:bCs/>
                        </w:rPr>
                        <w:t>Green apple sorbet</w:t>
                      </w:r>
                    </w:p>
                    <w:p w14:paraId="39253C1B" w14:textId="70F65A86" w:rsidR="00D24805" w:rsidRPr="001574EE" w:rsidRDefault="00D24805" w:rsidP="00D24805">
                      <w:pPr>
                        <w:rPr>
                          <w:b/>
                          <w:bCs/>
                        </w:rPr>
                      </w:pPr>
                      <w:r w:rsidRPr="001574EE">
                        <w:rPr>
                          <w:b/>
                          <w:bCs/>
                        </w:rPr>
                        <w:t>Orange sorbet</w:t>
                      </w:r>
                    </w:p>
                  </w:txbxContent>
                </v:textbox>
              </v:shape>
            </w:pict>
          </mc:Fallback>
        </mc:AlternateContent>
      </w:r>
    </w:p>
    <w:p w14:paraId="4ABF3EDA" w14:textId="62C875CB" w:rsidR="00BA2318" w:rsidRDefault="00BA2318" w:rsidP="00BA2318">
      <w:pPr>
        <w:rPr>
          <w:rFonts w:eastAsia="Times New Roman" w:cs="Times New Roman"/>
          <w:i/>
          <w:sz w:val="32"/>
          <w:szCs w:val="24"/>
          <w:lang w:val="en-GB"/>
        </w:rPr>
      </w:pPr>
    </w:p>
    <w:p w14:paraId="5E06F82A" w14:textId="6071DBEA" w:rsidR="00BA2318" w:rsidRDefault="00BA2318" w:rsidP="00BA2318">
      <w:pPr>
        <w:rPr>
          <w:rFonts w:eastAsia="Times New Roman" w:cs="Times New Roman"/>
          <w:i/>
          <w:sz w:val="32"/>
          <w:szCs w:val="24"/>
          <w:lang w:val="en-GB"/>
        </w:rPr>
      </w:pPr>
    </w:p>
    <w:p w14:paraId="4329C676" w14:textId="4425762D" w:rsidR="00C31E57" w:rsidRDefault="00C31E57" w:rsidP="00C31E57">
      <w:pPr>
        <w:rPr>
          <w:rFonts w:eastAsia="Times New Roman" w:cs="Times New Roman"/>
          <w:i/>
          <w:sz w:val="32"/>
          <w:szCs w:val="24"/>
          <w:lang w:val="en-GB"/>
        </w:rPr>
      </w:pPr>
    </w:p>
    <w:p w14:paraId="4BEAFE18" w14:textId="3C34D974" w:rsidR="00C31E57" w:rsidRPr="00084865" w:rsidRDefault="00C31E57" w:rsidP="00C31E57">
      <w:pPr>
        <w:rPr>
          <w:rFonts w:eastAsia="Times New Roman" w:cs="Times New Roman"/>
          <w:i/>
          <w:sz w:val="32"/>
          <w:szCs w:val="24"/>
          <w:lang w:val="en-GB"/>
        </w:rPr>
      </w:pPr>
    </w:p>
    <w:p w14:paraId="3651247D" w14:textId="58312117" w:rsidR="00C31E57" w:rsidRPr="00A44D4B" w:rsidRDefault="00C31E57" w:rsidP="00C31E57">
      <w:pPr>
        <w:pStyle w:val="MenuItem"/>
        <w:rPr>
          <w:lang w:val="en-GB"/>
        </w:rPr>
      </w:pPr>
    </w:p>
    <w:p w14:paraId="1EC7FA77" w14:textId="4B86EB67" w:rsidR="00013BE9" w:rsidRDefault="00013BE9" w:rsidP="004A1E93">
      <w:pPr>
        <w:pStyle w:val="MenuItem"/>
        <w:rPr>
          <w:lang w:val="en-GB"/>
        </w:rPr>
      </w:pPr>
    </w:p>
    <w:p w14:paraId="5934A0A0" w14:textId="1FB7CEEE" w:rsidR="001C40DF" w:rsidRDefault="001C40DF" w:rsidP="001C40DF">
      <w:pPr>
        <w:rPr>
          <w:lang w:val="en-GB"/>
        </w:rPr>
      </w:pPr>
    </w:p>
    <w:p w14:paraId="37CE28EE" w14:textId="0C2FFF5A" w:rsidR="001C40DF" w:rsidRDefault="001C40DF" w:rsidP="001C40DF">
      <w:pPr>
        <w:rPr>
          <w:lang w:val="en-GB"/>
        </w:rPr>
      </w:pPr>
    </w:p>
    <w:p w14:paraId="0D0EA821" w14:textId="7D159336" w:rsidR="001C40DF" w:rsidRDefault="001C40DF" w:rsidP="001C40DF">
      <w:pPr>
        <w:rPr>
          <w:lang w:val="en-GB"/>
        </w:rPr>
      </w:pPr>
    </w:p>
    <w:p w14:paraId="7A24F92D" w14:textId="3DD79A7B" w:rsidR="001C40DF" w:rsidRDefault="001C40DF" w:rsidP="001C40DF">
      <w:pPr>
        <w:rPr>
          <w:lang w:val="en-GB"/>
        </w:rPr>
      </w:pPr>
    </w:p>
    <w:p w14:paraId="55EEE18B" w14:textId="3F4C63DA" w:rsidR="001C40DF" w:rsidRDefault="001C40DF" w:rsidP="001C40DF">
      <w:pPr>
        <w:rPr>
          <w:lang w:val="en-GB"/>
        </w:rPr>
      </w:pPr>
    </w:p>
    <w:p w14:paraId="00D305FE" w14:textId="567E5E43" w:rsidR="006D743F" w:rsidRDefault="006D743F" w:rsidP="006D743F">
      <w:pPr>
        <w:rPr>
          <w:rFonts w:eastAsia="Times New Roman" w:cs="Times New Roman"/>
          <w:i/>
          <w:sz w:val="32"/>
          <w:szCs w:val="24"/>
          <w:lang w:val="en-GB"/>
        </w:rPr>
      </w:pPr>
    </w:p>
    <w:p w14:paraId="31C9B177" w14:textId="108B6476" w:rsidR="006D743F" w:rsidRDefault="006D743F" w:rsidP="006D743F">
      <w:pPr>
        <w:rPr>
          <w:rFonts w:eastAsia="Times New Roman" w:cs="Times New Roman"/>
          <w:i/>
          <w:sz w:val="32"/>
          <w:szCs w:val="24"/>
          <w:lang w:val="en-GB"/>
        </w:rPr>
      </w:pPr>
    </w:p>
    <w:p w14:paraId="1723FED5" w14:textId="6BE35742" w:rsidR="00F317BC" w:rsidRPr="00E36140" w:rsidRDefault="00F317BC" w:rsidP="00661DF2">
      <w:pPr>
        <w:rPr>
          <w:rFonts w:eastAsia="Times New Roman" w:cs="Times New Roman"/>
          <w:i/>
          <w:sz w:val="32"/>
          <w:szCs w:val="24"/>
          <w:lang w:val="en-GB"/>
        </w:rPr>
      </w:pPr>
    </w:p>
    <w:sectPr w:rsidR="00F317BC" w:rsidRPr="00E36140" w:rsidSect="00C96210">
      <w:type w:val="continuous"/>
      <w:pgSz w:w="11906" w:h="16838" w:code="9"/>
      <w:pgMar w:top="720" w:right="720" w:bottom="720" w:left="720" w:header="720" w:footer="720" w:gutter="0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7382DF" w14:textId="77777777" w:rsidR="0092568D" w:rsidRDefault="0092568D" w:rsidP="001A2967">
      <w:r>
        <w:separator/>
      </w:r>
    </w:p>
  </w:endnote>
  <w:endnote w:type="continuationSeparator" w:id="0">
    <w:p w14:paraId="72300BDC" w14:textId="77777777" w:rsidR="0092568D" w:rsidRDefault="0092568D" w:rsidP="001A2967">
      <w:r>
        <w:continuationSeparator/>
      </w:r>
    </w:p>
  </w:endnote>
  <w:endnote w:type="continuationNotice" w:id="1">
    <w:p w14:paraId="22A8B595" w14:textId="77777777" w:rsidR="0092568D" w:rsidRDefault="0092568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ltic Garamond the 2nd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36A9B7" w14:textId="77777777" w:rsidR="004D275E" w:rsidRDefault="004D27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FFB366" w14:textId="77777777" w:rsidR="0092568D" w:rsidRDefault="0092568D" w:rsidP="001A2967">
      <w:r>
        <w:separator/>
      </w:r>
    </w:p>
  </w:footnote>
  <w:footnote w:type="continuationSeparator" w:id="0">
    <w:p w14:paraId="7D921C8D" w14:textId="77777777" w:rsidR="0092568D" w:rsidRDefault="0092568D" w:rsidP="001A2967">
      <w:r>
        <w:continuationSeparator/>
      </w:r>
    </w:p>
  </w:footnote>
  <w:footnote w:type="continuationNotice" w:id="1">
    <w:p w14:paraId="62CFD4B4" w14:textId="77777777" w:rsidR="0092568D" w:rsidRDefault="0092568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7C036E"/>
    <w:multiLevelType w:val="hybridMultilevel"/>
    <w:tmpl w:val="E926DFB8"/>
    <w:lvl w:ilvl="0" w:tplc="FB36FE8C">
      <w:numFmt w:val="bullet"/>
      <w:lvlText w:val="-"/>
      <w:lvlJc w:val="left"/>
      <w:pPr>
        <w:ind w:left="1650" w:hanging="360"/>
      </w:pPr>
      <w:rPr>
        <w:rFonts w:ascii="High Tower Text" w:eastAsia="Times New Roman" w:hAnsi="High Tower Tex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1" w15:restartNumberingAfterBreak="0">
    <w:nsid w:val="17A36C48"/>
    <w:multiLevelType w:val="hybridMultilevel"/>
    <w:tmpl w:val="28C42FE8"/>
    <w:lvl w:ilvl="0" w:tplc="762E323A">
      <w:numFmt w:val="bullet"/>
      <w:lvlText w:val="-"/>
      <w:lvlJc w:val="left"/>
      <w:pPr>
        <w:ind w:left="720" w:hanging="360"/>
      </w:pPr>
      <w:rPr>
        <w:rFonts w:ascii="High Tower Text" w:eastAsia="Times New Roman" w:hAnsi="High Tower Tex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C074DE"/>
    <w:multiLevelType w:val="hybridMultilevel"/>
    <w:tmpl w:val="BAA25FC0"/>
    <w:lvl w:ilvl="0" w:tplc="5A0AAADE">
      <w:numFmt w:val="bullet"/>
      <w:lvlText w:val="-"/>
      <w:lvlJc w:val="left"/>
      <w:pPr>
        <w:ind w:left="720" w:hanging="360"/>
      </w:pPr>
      <w:rPr>
        <w:rFonts w:ascii="High Tower Text" w:eastAsia="Times New Roman" w:hAnsi="High Tower Tex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4A43D2"/>
    <w:multiLevelType w:val="hybridMultilevel"/>
    <w:tmpl w:val="4DE82408"/>
    <w:lvl w:ilvl="0" w:tplc="260AD066">
      <w:numFmt w:val="bullet"/>
      <w:lvlText w:val="-"/>
      <w:lvlJc w:val="left"/>
      <w:pPr>
        <w:ind w:left="1080" w:hanging="360"/>
      </w:pPr>
      <w:rPr>
        <w:rFonts w:ascii="High Tower Text" w:eastAsia="Times New Roman" w:hAnsi="High Tower Tex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5375B3D"/>
    <w:multiLevelType w:val="hybridMultilevel"/>
    <w:tmpl w:val="5CAA7B6C"/>
    <w:lvl w:ilvl="0" w:tplc="868639C4">
      <w:numFmt w:val="bullet"/>
      <w:lvlText w:val="-"/>
      <w:lvlJc w:val="left"/>
      <w:pPr>
        <w:ind w:left="720" w:hanging="360"/>
      </w:pPr>
      <w:rPr>
        <w:rFonts w:ascii="High Tower Text" w:eastAsia="Times New Roman" w:hAnsi="High Tower Tex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FF66E0"/>
    <w:multiLevelType w:val="hybridMultilevel"/>
    <w:tmpl w:val="D83AEAC0"/>
    <w:lvl w:ilvl="0" w:tplc="6F64CFA8">
      <w:numFmt w:val="bullet"/>
      <w:lvlText w:val="-"/>
      <w:lvlJc w:val="left"/>
      <w:pPr>
        <w:ind w:left="720" w:hanging="360"/>
      </w:pPr>
      <w:rPr>
        <w:rFonts w:ascii="High Tower Text" w:eastAsia="Times New Roman" w:hAnsi="High Tower Tex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662E90"/>
    <w:multiLevelType w:val="hybridMultilevel"/>
    <w:tmpl w:val="D3C48696"/>
    <w:lvl w:ilvl="0" w:tplc="1896A0EA">
      <w:numFmt w:val="bullet"/>
      <w:lvlText w:val="-"/>
      <w:lvlJc w:val="left"/>
      <w:pPr>
        <w:ind w:left="720" w:hanging="360"/>
      </w:pPr>
      <w:rPr>
        <w:rFonts w:ascii="High Tower Text" w:eastAsia="Times New Roman" w:hAnsi="High Tower Tex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0A4A5B"/>
    <w:multiLevelType w:val="hybridMultilevel"/>
    <w:tmpl w:val="88246D4C"/>
    <w:lvl w:ilvl="0" w:tplc="0916DBC4">
      <w:numFmt w:val="bullet"/>
      <w:lvlText w:val="-"/>
      <w:lvlJc w:val="left"/>
      <w:pPr>
        <w:ind w:left="720" w:hanging="360"/>
      </w:pPr>
      <w:rPr>
        <w:rFonts w:ascii="High Tower Text" w:eastAsia="Times New Roman" w:hAnsi="High Tower Tex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530401"/>
    <w:multiLevelType w:val="hybridMultilevel"/>
    <w:tmpl w:val="E42AE03E"/>
    <w:lvl w:ilvl="0" w:tplc="648A75BA">
      <w:numFmt w:val="bullet"/>
      <w:lvlText w:val="-"/>
      <w:lvlJc w:val="left"/>
      <w:pPr>
        <w:ind w:left="2565" w:hanging="360"/>
      </w:pPr>
      <w:rPr>
        <w:rFonts w:ascii="High Tower Text" w:eastAsia="Times New Roman" w:hAnsi="High Tower Tex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6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325" w:hanging="360"/>
      </w:pPr>
      <w:rPr>
        <w:rFonts w:ascii="Wingdings" w:hAnsi="Wingdings" w:hint="default"/>
      </w:rPr>
    </w:lvl>
  </w:abstractNum>
  <w:abstractNum w:abstractNumId="9" w15:restartNumberingAfterBreak="0">
    <w:nsid w:val="55060035"/>
    <w:multiLevelType w:val="hybridMultilevel"/>
    <w:tmpl w:val="811452AA"/>
    <w:lvl w:ilvl="0" w:tplc="4A4E106C">
      <w:numFmt w:val="bullet"/>
      <w:lvlText w:val="-"/>
      <w:lvlJc w:val="left"/>
      <w:pPr>
        <w:ind w:left="2010" w:hanging="360"/>
      </w:pPr>
      <w:rPr>
        <w:rFonts w:ascii="High Tower Text" w:eastAsia="Times New Roman" w:hAnsi="High Tower Tex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10" w15:restartNumberingAfterBreak="0">
    <w:nsid w:val="5CBD7A2D"/>
    <w:multiLevelType w:val="hybridMultilevel"/>
    <w:tmpl w:val="9664DD9A"/>
    <w:lvl w:ilvl="0" w:tplc="BCAA71F8">
      <w:numFmt w:val="bullet"/>
      <w:lvlText w:val="-"/>
      <w:lvlJc w:val="left"/>
      <w:pPr>
        <w:ind w:left="2205" w:hanging="360"/>
      </w:pPr>
      <w:rPr>
        <w:rFonts w:ascii="High Tower Text" w:eastAsia="Times New Roman" w:hAnsi="High Tower Tex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11" w15:restartNumberingAfterBreak="0">
    <w:nsid w:val="5D6D72C7"/>
    <w:multiLevelType w:val="hybridMultilevel"/>
    <w:tmpl w:val="0C14D324"/>
    <w:lvl w:ilvl="0" w:tplc="F7D07EA6">
      <w:numFmt w:val="bullet"/>
      <w:lvlText w:val="-"/>
      <w:lvlJc w:val="left"/>
      <w:pPr>
        <w:ind w:left="2370" w:hanging="360"/>
      </w:pPr>
      <w:rPr>
        <w:rFonts w:ascii="High Tower Text" w:eastAsia="Times New Roman" w:hAnsi="High Tower Tex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30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8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5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2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9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4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130" w:hanging="360"/>
      </w:pPr>
      <w:rPr>
        <w:rFonts w:ascii="Wingdings" w:hAnsi="Wingdings" w:hint="default"/>
      </w:rPr>
    </w:lvl>
  </w:abstractNum>
  <w:abstractNum w:abstractNumId="12" w15:restartNumberingAfterBreak="0">
    <w:nsid w:val="65582560"/>
    <w:multiLevelType w:val="hybridMultilevel"/>
    <w:tmpl w:val="41CEEF36"/>
    <w:lvl w:ilvl="0" w:tplc="1ECCFBDE">
      <w:numFmt w:val="bullet"/>
      <w:lvlText w:val="-"/>
      <w:lvlJc w:val="left"/>
      <w:pPr>
        <w:ind w:left="720" w:hanging="360"/>
      </w:pPr>
      <w:rPr>
        <w:rFonts w:ascii="High Tower Text" w:eastAsiaTheme="minorHAnsi" w:hAnsi="High Tower Tex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0702805">
    <w:abstractNumId w:val="7"/>
  </w:num>
  <w:num w:numId="2" w16cid:durableId="1448113129">
    <w:abstractNumId w:val="6"/>
  </w:num>
  <w:num w:numId="3" w16cid:durableId="1415709800">
    <w:abstractNumId w:val="5"/>
  </w:num>
  <w:num w:numId="4" w16cid:durableId="1512835590">
    <w:abstractNumId w:val="4"/>
  </w:num>
  <w:num w:numId="5" w16cid:durableId="2089229707">
    <w:abstractNumId w:val="3"/>
  </w:num>
  <w:num w:numId="6" w16cid:durableId="139227106">
    <w:abstractNumId w:val="12"/>
  </w:num>
  <w:num w:numId="7" w16cid:durableId="718357181">
    <w:abstractNumId w:val="0"/>
  </w:num>
  <w:num w:numId="8" w16cid:durableId="1685204815">
    <w:abstractNumId w:val="9"/>
  </w:num>
  <w:num w:numId="9" w16cid:durableId="1472400384">
    <w:abstractNumId w:val="11"/>
  </w:num>
  <w:num w:numId="10" w16cid:durableId="1280137599">
    <w:abstractNumId w:val="2"/>
  </w:num>
  <w:num w:numId="11" w16cid:durableId="895821000">
    <w:abstractNumId w:val="1"/>
  </w:num>
  <w:num w:numId="12" w16cid:durableId="1162355562">
    <w:abstractNumId w:val="10"/>
  </w:num>
  <w:num w:numId="13" w16cid:durableId="88691068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>
      <o:colormru v:ext="edit" colors="#f1f0f0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BCD"/>
    <w:rsid w:val="000011FE"/>
    <w:rsid w:val="0000191B"/>
    <w:rsid w:val="0000573E"/>
    <w:rsid w:val="00006716"/>
    <w:rsid w:val="000079CA"/>
    <w:rsid w:val="000110A6"/>
    <w:rsid w:val="000126D8"/>
    <w:rsid w:val="00013BE9"/>
    <w:rsid w:val="00014092"/>
    <w:rsid w:val="000151E4"/>
    <w:rsid w:val="00015236"/>
    <w:rsid w:val="000153C5"/>
    <w:rsid w:val="00017AA9"/>
    <w:rsid w:val="00021786"/>
    <w:rsid w:val="00021930"/>
    <w:rsid w:val="000234F6"/>
    <w:rsid w:val="00023AFA"/>
    <w:rsid w:val="00025720"/>
    <w:rsid w:val="00025AD5"/>
    <w:rsid w:val="00026D40"/>
    <w:rsid w:val="0002733D"/>
    <w:rsid w:val="00027E1D"/>
    <w:rsid w:val="00027F02"/>
    <w:rsid w:val="00032638"/>
    <w:rsid w:val="000350FA"/>
    <w:rsid w:val="00035AB2"/>
    <w:rsid w:val="00037D5C"/>
    <w:rsid w:val="00040223"/>
    <w:rsid w:val="00040562"/>
    <w:rsid w:val="00040CF7"/>
    <w:rsid w:val="00043BBC"/>
    <w:rsid w:val="00044AF7"/>
    <w:rsid w:val="00044BFA"/>
    <w:rsid w:val="0004631A"/>
    <w:rsid w:val="00046D69"/>
    <w:rsid w:val="000472E3"/>
    <w:rsid w:val="000500E3"/>
    <w:rsid w:val="00051B21"/>
    <w:rsid w:val="00054BB2"/>
    <w:rsid w:val="00054CF2"/>
    <w:rsid w:val="00055013"/>
    <w:rsid w:val="000554D6"/>
    <w:rsid w:val="00056FD3"/>
    <w:rsid w:val="000570AC"/>
    <w:rsid w:val="000576BF"/>
    <w:rsid w:val="000605DE"/>
    <w:rsid w:val="000608E1"/>
    <w:rsid w:val="00060CED"/>
    <w:rsid w:val="000616A5"/>
    <w:rsid w:val="0006365A"/>
    <w:rsid w:val="00064874"/>
    <w:rsid w:val="0006487F"/>
    <w:rsid w:val="0006550F"/>
    <w:rsid w:val="0006649A"/>
    <w:rsid w:val="00066D1E"/>
    <w:rsid w:val="0006715D"/>
    <w:rsid w:val="0006766B"/>
    <w:rsid w:val="000702C5"/>
    <w:rsid w:val="000715AA"/>
    <w:rsid w:val="00071908"/>
    <w:rsid w:val="00071A61"/>
    <w:rsid w:val="00072CE3"/>
    <w:rsid w:val="00072FEA"/>
    <w:rsid w:val="000742CC"/>
    <w:rsid w:val="00075C02"/>
    <w:rsid w:val="000762F9"/>
    <w:rsid w:val="0008176A"/>
    <w:rsid w:val="000842B9"/>
    <w:rsid w:val="00084865"/>
    <w:rsid w:val="00084A6B"/>
    <w:rsid w:val="00084DD8"/>
    <w:rsid w:val="00085AB2"/>
    <w:rsid w:val="00087559"/>
    <w:rsid w:val="000900C6"/>
    <w:rsid w:val="00091075"/>
    <w:rsid w:val="000925C2"/>
    <w:rsid w:val="00092D7C"/>
    <w:rsid w:val="000932E3"/>
    <w:rsid w:val="0009476C"/>
    <w:rsid w:val="00094EC0"/>
    <w:rsid w:val="00096126"/>
    <w:rsid w:val="00096251"/>
    <w:rsid w:val="000A17A0"/>
    <w:rsid w:val="000A29C8"/>
    <w:rsid w:val="000A2EA8"/>
    <w:rsid w:val="000A3422"/>
    <w:rsid w:val="000A46CA"/>
    <w:rsid w:val="000A479A"/>
    <w:rsid w:val="000A6BE5"/>
    <w:rsid w:val="000A775A"/>
    <w:rsid w:val="000B0E4C"/>
    <w:rsid w:val="000B6713"/>
    <w:rsid w:val="000B6CDB"/>
    <w:rsid w:val="000B722E"/>
    <w:rsid w:val="000B7366"/>
    <w:rsid w:val="000C0541"/>
    <w:rsid w:val="000C2671"/>
    <w:rsid w:val="000C29B7"/>
    <w:rsid w:val="000C4F2F"/>
    <w:rsid w:val="000C53C3"/>
    <w:rsid w:val="000C631E"/>
    <w:rsid w:val="000C7DF2"/>
    <w:rsid w:val="000D0DB1"/>
    <w:rsid w:val="000D108E"/>
    <w:rsid w:val="000D1BAF"/>
    <w:rsid w:val="000D6FAA"/>
    <w:rsid w:val="000D7320"/>
    <w:rsid w:val="000D7717"/>
    <w:rsid w:val="000E095C"/>
    <w:rsid w:val="000E0DBF"/>
    <w:rsid w:val="000E120D"/>
    <w:rsid w:val="000E25E9"/>
    <w:rsid w:val="000E2F46"/>
    <w:rsid w:val="000E4864"/>
    <w:rsid w:val="000E5AA4"/>
    <w:rsid w:val="000E67E7"/>
    <w:rsid w:val="000E7614"/>
    <w:rsid w:val="000E7E89"/>
    <w:rsid w:val="000F0014"/>
    <w:rsid w:val="000F0324"/>
    <w:rsid w:val="000F3266"/>
    <w:rsid w:val="000F3408"/>
    <w:rsid w:val="000F3A87"/>
    <w:rsid w:val="000F3F21"/>
    <w:rsid w:val="000F4C04"/>
    <w:rsid w:val="000F4D24"/>
    <w:rsid w:val="00100C89"/>
    <w:rsid w:val="00101B5F"/>
    <w:rsid w:val="001033A7"/>
    <w:rsid w:val="00103FF0"/>
    <w:rsid w:val="001044D6"/>
    <w:rsid w:val="00104CA6"/>
    <w:rsid w:val="001062B0"/>
    <w:rsid w:val="00107351"/>
    <w:rsid w:val="00107A96"/>
    <w:rsid w:val="0011059D"/>
    <w:rsid w:val="00111579"/>
    <w:rsid w:val="00111B3C"/>
    <w:rsid w:val="00113099"/>
    <w:rsid w:val="00113FD5"/>
    <w:rsid w:val="00114533"/>
    <w:rsid w:val="00117050"/>
    <w:rsid w:val="001178A8"/>
    <w:rsid w:val="00117EB6"/>
    <w:rsid w:val="0012041F"/>
    <w:rsid w:val="00120E71"/>
    <w:rsid w:val="00120F6D"/>
    <w:rsid w:val="00121504"/>
    <w:rsid w:val="0012151C"/>
    <w:rsid w:val="00121818"/>
    <w:rsid w:val="0012268A"/>
    <w:rsid w:val="001230AF"/>
    <w:rsid w:val="001249C2"/>
    <w:rsid w:val="0012639B"/>
    <w:rsid w:val="00127045"/>
    <w:rsid w:val="00127EC1"/>
    <w:rsid w:val="0013014E"/>
    <w:rsid w:val="00130F29"/>
    <w:rsid w:val="00131ED9"/>
    <w:rsid w:val="00132892"/>
    <w:rsid w:val="00133155"/>
    <w:rsid w:val="00133C0F"/>
    <w:rsid w:val="00133CFA"/>
    <w:rsid w:val="0013754A"/>
    <w:rsid w:val="00137732"/>
    <w:rsid w:val="0014021A"/>
    <w:rsid w:val="00140ABF"/>
    <w:rsid w:val="0014246F"/>
    <w:rsid w:val="00143CC3"/>
    <w:rsid w:val="00146462"/>
    <w:rsid w:val="001474BF"/>
    <w:rsid w:val="00150330"/>
    <w:rsid w:val="00151340"/>
    <w:rsid w:val="0015278A"/>
    <w:rsid w:val="00153D6F"/>
    <w:rsid w:val="00154002"/>
    <w:rsid w:val="00156738"/>
    <w:rsid w:val="001574EE"/>
    <w:rsid w:val="00157640"/>
    <w:rsid w:val="00157DE2"/>
    <w:rsid w:val="0016127A"/>
    <w:rsid w:val="00162BDD"/>
    <w:rsid w:val="00163550"/>
    <w:rsid w:val="0016420D"/>
    <w:rsid w:val="0016615F"/>
    <w:rsid w:val="00170761"/>
    <w:rsid w:val="0017182D"/>
    <w:rsid w:val="00174C38"/>
    <w:rsid w:val="00175316"/>
    <w:rsid w:val="00177870"/>
    <w:rsid w:val="00177960"/>
    <w:rsid w:val="00182443"/>
    <w:rsid w:val="0018258D"/>
    <w:rsid w:val="00182B2C"/>
    <w:rsid w:val="00185568"/>
    <w:rsid w:val="001860D8"/>
    <w:rsid w:val="00186C17"/>
    <w:rsid w:val="001909C7"/>
    <w:rsid w:val="00190F80"/>
    <w:rsid w:val="00191E4E"/>
    <w:rsid w:val="001924F4"/>
    <w:rsid w:val="00193F7F"/>
    <w:rsid w:val="00194BA7"/>
    <w:rsid w:val="00194F9E"/>
    <w:rsid w:val="00195C94"/>
    <w:rsid w:val="00195D48"/>
    <w:rsid w:val="0019629B"/>
    <w:rsid w:val="001A0D12"/>
    <w:rsid w:val="001A0D7C"/>
    <w:rsid w:val="001A12A8"/>
    <w:rsid w:val="001A12D4"/>
    <w:rsid w:val="001A23DF"/>
    <w:rsid w:val="001A2967"/>
    <w:rsid w:val="001A37A0"/>
    <w:rsid w:val="001A4D56"/>
    <w:rsid w:val="001A51D0"/>
    <w:rsid w:val="001A536A"/>
    <w:rsid w:val="001A54E5"/>
    <w:rsid w:val="001A59CF"/>
    <w:rsid w:val="001A6ACF"/>
    <w:rsid w:val="001A6CD6"/>
    <w:rsid w:val="001A7C21"/>
    <w:rsid w:val="001A7EEB"/>
    <w:rsid w:val="001B03CD"/>
    <w:rsid w:val="001B16B1"/>
    <w:rsid w:val="001B3485"/>
    <w:rsid w:val="001B4532"/>
    <w:rsid w:val="001B59C0"/>
    <w:rsid w:val="001B68C8"/>
    <w:rsid w:val="001C13B9"/>
    <w:rsid w:val="001C13ED"/>
    <w:rsid w:val="001C174F"/>
    <w:rsid w:val="001C1BD3"/>
    <w:rsid w:val="001C3DB5"/>
    <w:rsid w:val="001C40DF"/>
    <w:rsid w:val="001C4681"/>
    <w:rsid w:val="001C4AF0"/>
    <w:rsid w:val="001C5F30"/>
    <w:rsid w:val="001C690B"/>
    <w:rsid w:val="001C7444"/>
    <w:rsid w:val="001D0096"/>
    <w:rsid w:val="001D049B"/>
    <w:rsid w:val="001D14DD"/>
    <w:rsid w:val="001D1FC8"/>
    <w:rsid w:val="001D2002"/>
    <w:rsid w:val="001D3B27"/>
    <w:rsid w:val="001D58D7"/>
    <w:rsid w:val="001E111F"/>
    <w:rsid w:val="001E1C82"/>
    <w:rsid w:val="001E1FC1"/>
    <w:rsid w:val="001E30B8"/>
    <w:rsid w:val="001E33CE"/>
    <w:rsid w:val="001F0129"/>
    <w:rsid w:val="001F0347"/>
    <w:rsid w:val="001F0385"/>
    <w:rsid w:val="001F19C1"/>
    <w:rsid w:val="001F253B"/>
    <w:rsid w:val="001F254E"/>
    <w:rsid w:val="001F275F"/>
    <w:rsid w:val="001F3E4B"/>
    <w:rsid w:val="001F40EE"/>
    <w:rsid w:val="001F4474"/>
    <w:rsid w:val="00201051"/>
    <w:rsid w:val="00201428"/>
    <w:rsid w:val="00202F49"/>
    <w:rsid w:val="002042A0"/>
    <w:rsid w:val="00205E12"/>
    <w:rsid w:val="00212F22"/>
    <w:rsid w:val="0021396D"/>
    <w:rsid w:val="002150AF"/>
    <w:rsid w:val="00216E4D"/>
    <w:rsid w:val="002171A6"/>
    <w:rsid w:val="002171B9"/>
    <w:rsid w:val="00217914"/>
    <w:rsid w:val="00220F19"/>
    <w:rsid w:val="002226C5"/>
    <w:rsid w:val="002243AF"/>
    <w:rsid w:val="00224C68"/>
    <w:rsid w:val="00224E18"/>
    <w:rsid w:val="00224F88"/>
    <w:rsid w:val="00225FEC"/>
    <w:rsid w:val="002267DE"/>
    <w:rsid w:val="002301D1"/>
    <w:rsid w:val="00231A07"/>
    <w:rsid w:val="002331E5"/>
    <w:rsid w:val="002340D8"/>
    <w:rsid w:val="00235242"/>
    <w:rsid w:val="00235436"/>
    <w:rsid w:val="00235E68"/>
    <w:rsid w:val="00236B26"/>
    <w:rsid w:val="00237C86"/>
    <w:rsid w:val="0024073C"/>
    <w:rsid w:val="00240AB9"/>
    <w:rsid w:val="00241B07"/>
    <w:rsid w:val="002439F4"/>
    <w:rsid w:val="00243E49"/>
    <w:rsid w:val="00247F17"/>
    <w:rsid w:val="002502A1"/>
    <w:rsid w:val="002506D1"/>
    <w:rsid w:val="00252D12"/>
    <w:rsid w:val="00253133"/>
    <w:rsid w:val="00254628"/>
    <w:rsid w:val="002561D6"/>
    <w:rsid w:val="002562DA"/>
    <w:rsid w:val="00257560"/>
    <w:rsid w:val="00257E14"/>
    <w:rsid w:val="002627DF"/>
    <w:rsid w:val="00262F1E"/>
    <w:rsid w:val="0026300B"/>
    <w:rsid w:val="00263FAF"/>
    <w:rsid w:val="002640D7"/>
    <w:rsid w:val="002642A0"/>
    <w:rsid w:val="00265BA6"/>
    <w:rsid w:val="00267179"/>
    <w:rsid w:val="00270FE4"/>
    <w:rsid w:val="002733AB"/>
    <w:rsid w:val="002737EF"/>
    <w:rsid w:val="00275EE3"/>
    <w:rsid w:val="002770ED"/>
    <w:rsid w:val="00277B32"/>
    <w:rsid w:val="00281756"/>
    <w:rsid w:val="00282606"/>
    <w:rsid w:val="002826C8"/>
    <w:rsid w:val="00282E32"/>
    <w:rsid w:val="00283DC9"/>
    <w:rsid w:val="0028484D"/>
    <w:rsid w:val="002871DA"/>
    <w:rsid w:val="0028738F"/>
    <w:rsid w:val="00291E01"/>
    <w:rsid w:val="002927F5"/>
    <w:rsid w:val="0029413A"/>
    <w:rsid w:val="0029468C"/>
    <w:rsid w:val="00297DB1"/>
    <w:rsid w:val="00297E4E"/>
    <w:rsid w:val="002A0B1A"/>
    <w:rsid w:val="002A0F0F"/>
    <w:rsid w:val="002A128B"/>
    <w:rsid w:val="002A17F8"/>
    <w:rsid w:val="002A23D7"/>
    <w:rsid w:val="002A2694"/>
    <w:rsid w:val="002A27B2"/>
    <w:rsid w:val="002A2BF9"/>
    <w:rsid w:val="002A31AA"/>
    <w:rsid w:val="002A4B90"/>
    <w:rsid w:val="002A4CED"/>
    <w:rsid w:val="002A6555"/>
    <w:rsid w:val="002A6D5C"/>
    <w:rsid w:val="002A7356"/>
    <w:rsid w:val="002A78CD"/>
    <w:rsid w:val="002A79F3"/>
    <w:rsid w:val="002B23F9"/>
    <w:rsid w:val="002B2435"/>
    <w:rsid w:val="002B27EC"/>
    <w:rsid w:val="002B3244"/>
    <w:rsid w:val="002B3BAA"/>
    <w:rsid w:val="002B44C5"/>
    <w:rsid w:val="002B4D0E"/>
    <w:rsid w:val="002B66BB"/>
    <w:rsid w:val="002B7037"/>
    <w:rsid w:val="002C2914"/>
    <w:rsid w:val="002C48CB"/>
    <w:rsid w:val="002C6A93"/>
    <w:rsid w:val="002C7092"/>
    <w:rsid w:val="002C7663"/>
    <w:rsid w:val="002D2414"/>
    <w:rsid w:val="002D3DA4"/>
    <w:rsid w:val="002D6BF1"/>
    <w:rsid w:val="002E01DA"/>
    <w:rsid w:val="002E0D14"/>
    <w:rsid w:val="002E1DAD"/>
    <w:rsid w:val="002E3066"/>
    <w:rsid w:val="002E4E2E"/>
    <w:rsid w:val="002E5665"/>
    <w:rsid w:val="002E6310"/>
    <w:rsid w:val="002F009F"/>
    <w:rsid w:val="002F0143"/>
    <w:rsid w:val="002F0540"/>
    <w:rsid w:val="002F15CC"/>
    <w:rsid w:val="002F3098"/>
    <w:rsid w:val="002F3709"/>
    <w:rsid w:val="003007DF"/>
    <w:rsid w:val="0030387A"/>
    <w:rsid w:val="00303DEC"/>
    <w:rsid w:val="00303F27"/>
    <w:rsid w:val="00304978"/>
    <w:rsid w:val="00305E96"/>
    <w:rsid w:val="00306F78"/>
    <w:rsid w:val="0030784A"/>
    <w:rsid w:val="00311D14"/>
    <w:rsid w:val="0031288E"/>
    <w:rsid w:val="0031650A"/>
    <w:rsid w:val="00317405"/>
    <w:rsid w:val="003178F0"/>
    <w:rsid w:val="00320482"/>
    <w:rsid w:val="00321DD2"/>
    <w:rsid w:val="0032381A"/>
    <w:rsid w:val="0032530B"/>
    <w:rsid w:val="00326982"/>
    <w:rsid w:val="00326A50"/>
    <w:rsid w:val="00326EE2"/>
    <w:rsid w:val="00327873"/>
    <w:rsid w:val="00330B0F"/>
    <w:rsid w:val="00331C16"/>
    <w:rsid w:val="003323C7"/>
    <w:rsid w:val="00334EE9"/>
    <w:rsid w:val="00336FBF"/>
    <w:rsid w:val="0034166D"/>
    <w:rsid w:val="00342135"/>
    <w:rsid w:val="00342FF9"/>
    <w:rsid w:val="00344568"/>
    <w:rsid w:val="00344C14"/>
    <w:rsid w:val="0034556F"/>
    <w:rsid w:val="00346546"/>
    <w:rsid w:val="003467CD"/>
    <w:rsid w:val="00347CBF"/>
    <w:rsid w:val="00353CA7"/>
    <w:rsid w:val="003546E7"/>
    <w:rsid w:val="00355E07"/>
    <w:rsid w:val="00355E80"/>
    <w:rsid w:val="003579E1"/>
    <w:rsid w:val="00364215"/>
    <w:rsid w:val="00364540"/>
    <w:rsid w:val="00364FB3"/>
    <w:rsid w:val="00365AE4"/>
    <w:rsid w:val="0037068F"/>
    <w:rsid w:val="003707F6"/>
    <w:rsid w:val="00371CA6"/>
    <w:rsid w:val="00372596"/>
    <w:rsid w:val="00373F70"/>
    <w:rsid w:val="00374B06"/>
    <w:rsid w:val="00375FDD"/>
    <w:rsid w:val="00377014"/>
    <w:rsid w:val="00377385"/>
    <w:rsid w:val="003813E0"/>
    <w:rsid w:val="0038315B"/>
    <w:rsid w:val="003834B6"/>
    <w:rsid w:val="00383F3A"/>
    <w:rsid w:val="00385653"/>
    <w:rsid w:val="00392E5C"/>
    <w:rsid w:val="003956F3"/>
    <w:rsid w:val="0039580F"/>
    <w:rsid w:val="00395A45"/>
    <w:rsid w:val="003972F6"/>
    <w:rsid w:val="003975DE"/>
    <w:rsid w:val="003A0A1E"/>
    <w:rsid w:val="003A32E2"/>
    <w:rsid w:val="003A4861"/>
    <w:rsid w:val="003A5A15"/>
    <w:rsid w:val="003A6230"/>
    <w:rsid w:val="003A7007"/>
    <w:rsid w:val="003B4A0F"/>
    <w:rsid w:val="003B4DEF"/>
    <w:rsid w:val="003B55F6"/>
    <w:rsid w:val="003B7D0F"/>
    <w:rsid w:val="003C01D4"/>
    <w:rsid w:val="003C1395"/>
    <w:rsid w:val="003C3FB3"/>
    <w:rsid w:val="003C4344"/>
    <w:rsid w:val="003C6701"/>
    <w:rsid w:val="003C7054"/>
    <w:rsid w:val="003C7B95"/>
    <w:rsid w:val="003D17D7"/>
    <w:rsid w:val="003D296B"/>
    <w:rsid w:val="003D47F6"/>
    <w:rsid w:val="003D48AC"/>
    <w:rsid w:val="003D5DAE"/>
    <w:rsid w:val="003D5F50"/>
    <w:rsid w:val="003E339D"/>
    <w:rsid w:val="003E3F4E"/>
    <w:rsid w:val="003E57A6"/>
    <w:rsid w:val="003E6489"/>
    <w:rsid w:val="003E7193"/>
    <w:rsid w:val="003F1968"/>
    <w:rsid w:val="003F1A12"/>
    <w:rsid w:val="003F2AAA"/>
    <w:rsid w:val="003F6CB6"/>
    <w:rsid w:val="003F6EDF"/>
    <w:rsid w:val="003F738B"/>
    <w:rsid w:val="003F7C94"/>
    <w:rsid w:val="00401679"/>
    <w:rsid w:val="0040304E"/>
    <w:rsid w:val="00404329"/>
    <w:rsid w:val="004050AB"/>
    <w:rsid w:val="004076F1"/>
    <w:rsid w:val="004103E6"/>
    <w:rsid w:val="00410C54"/>
    <w:rsid w:val="004114B8"/>
    <w:rsid w:val="004128AD"/>
    <w:rsid w:val="00412A75"/>
    <w:rsid w:val="00413447"/>
    <w:rsid w:val="00414357"/>
    <w:rsid w:val="00417CE7"/>
    <w:rsid w:val="00421207"/>
    <w:rsid w:val="00422171"/>
    <w:rsid w:val="00422461"/>
    <w:rsid w:val="00423F01"/>
    <w:rsid w:val="0042444E"/>
    <w:rsid w:val="0042557E"/>
    <w:rsid w:val="00425D86"/>
    <w:rsid w:val="00425E06"/>
    <w:rsid w:val="0042796D"/>
    <w:rsid w:val="00427A2A"/>
    <w:rsid w:val="00431427"/>
    <w:rsid w:val="00431617"/>
    <w:rsid w:val="00432073"/>
    <w:rsid w:val="0043243E"/>
    <w:rsid w:val="00432642"/>
    <w:rsid w:val="00433E22"/>
    <w:rsid w:val="00433F72"/>
    <w:rsid w:val="004354E3"/>
    <w:rsid w:val="0043556D"/>
    <w:rsid w:val="004375E2"/>
    <w:rsid w:val="00440D90"/>
    <w:rsid w:val="00441904"/>
    <w:rsid w:val="0044548C"/>
    <w:rsid w:val="004509B3"/>
    <w:rsid w:val="004512FD"/>
    <w:rsid w:val="00454E80"/>
    <w:rsid w:val="004566F2"/>
    <w:rsid w:val="00461BDF"/>
    <w:rsid w:val="0046427F"/>
    <w:rsid w:val="004643A4"/>
    <w:rsid w:val="0046512C"/>
    <w:rsid w:val="0046581D"/>
    <w:rsid w:val="00472B00"/>
    <w:rsid w:val="00472B82"/>
    <w:rsid w:val="00475C60"/>
    <w:rsid w:val="00476323"/>
    <w:rsid w:val="00476A45"/>
    <w:rsid w:val="00481697"/>
    <w:rsid w:val="00481999"/>
    <w:rsid w:val="00482890"/>
    <w:rsid w:val="00482A9E"/>
    <w:rsid w:val="00483F75"/>
    <w:rsid w:val="00484ABB"/>
    <w:rsid w:val="00484C6E"/>
    <w:rsid w:val="00487A74"/>
    <w:rsid w:val="00492D26"/>
    <w:rsid w:val="004931B6"/>
    <w:rsid w:val="004931D5"/>
    <w:rsid w:val="004949DF"/>
    <w:rsid w:val="00494B99"/>
    <w:rsid w:val="004962BA"/>
    <w:rsid w:val="00496311"/>
    <w:rsid w:val="004972E5"/>
    <w:rsid w:val="004A1441"/>
    <w:rsid w:val="004A1530"/>
    <w:rsid w:val="004A1E93"/>
    <w:rsid w:val="004A2103"/>
    <w:rsid w:val="004A27A5"/>
    <w:rsid w:val="004A3A55"/>
    <w:rsid w:val="004A5695"/>
    <w:rsid w:val="004A6C4F"/>
    <w:rsid w:val="004A6E40"/>
    <w:rsid w:val="004B04FA"/>
    <w:rsid w:val="004B1C4C"/>
    <w:rsid w:val="004B3765"/>
    <w:rsid w:val="004B3DE6"/>
    <w:rsid w:val="004B4F4F"/>
    <w:rsid w:val="004B5ABB"/>
    <w:rsid w:val="004B6525"/>
    <w:rsid w:val="004B70D4"/>
    <w:rsid w:val="004B7CD0"/>
    <w:rsid w:val="004C0D86"/>
    <w:rsid w:val="004C1107"/>
    <w:rsid w:val="004C1902"/>
    <w:rsid w:val="004C1DF2"/>
    <w:rsid w:val="004C3100"/>
    <w:rsid w:val="004C449C"/>
    <w:rsid w:val="004C5B18"/>
    <w:rsid w:val="004C6DC3"/>
    <w:rsid w:val="004D0998"/>
    <w:rsid w:val="004D0E32"/>
    <w:rsid w:val="004D126C"/>
    <w:rsid w:val="004D211F"/>
    <w:rsid w:val="004D275E"/>
    <w:rsid w:val="004D2881"/>
    <w:rsid w:val="004D3F6D"/>
    <w:rsid w:val="004D6D38"/>
    <w:rsid w:val="004E029C"/>
    <w:rsid w:val="004E1F72"/>
    <w:rsid w:val="004E29BA"/>
    <w:rsid w:val="004E2CF5"/>
    <w:rsid w:val="004E3726"/>
    <w:rsid w:val="004E399E"/>
    <w:rsid w:val="004E43B2"/>
    <w:rsid w:val="004E6428"/>
    <w:rsid w:val="004E74AA"/>
    <w:rsid w:val="004F0834"/>
    <w:rsid w:val="004F0CA7"/>
    <w:rsid w:val="004F16BB"/>
    <w:rsid w:val="004F51E6"/>
    <w:rsid w:val="004F558D"/>
    <w:rsid w:val="004F6C5C"/>
    <w:rsid w:val="0050046F"/>
    <w:rsid w:val="00501003"/>
    <w:rsid w:val="005012C8"/>
    <w:rsid w:val="00501441"/>
    <w:rsid w:val="00503B9F"/>
    <w:rsid w:val="0050500B"/>
    <w:rsid w:val="00510526"/>
    <w:rsid w:val="0051165D"/>
    <w:rsid w:val="00512E6F"/>
    <w:rsid w:val="005138C2"/>
    <w:rsid w:val="005145B6"/>
    <w:rsid w:val="00514A1C"/>
    <w:rsid w:val="00515183"/>
    <w:rsid w:val="00516E25"/>
    <w:rsid w:val="0052054F"/>
    <w:rsid w:val="0052074B"/>
    <w:rsid w:val="0052206B"/>
    <w:rsid w:val="00522784"/>
    <w:rsid w:val="00523285"/>
    <w:rsid w:val="00525330"/>
    <w:rsid w:val="005256BF"/>
    <w:rsid w:val="005262BF"/>
    <w:rsid w:val="005301C0"/>
    <w:rsid w:val="00532676"/>
    <w:rsid w:val="00533C3E"/>
    <w:rsid w:val="005348C7"/>
    <w:rsid w:val="00534A25"/>
    <w:rsid w:val="005364C0"/>
    <w:rsid w:val="00536777"/>
    <w:rsid w:val="00540557"/>
    <w:rsid w:val="00542EB3"/>
    <w:rsid w:val="00543492"/>
    <w:rsid w:val="00543E8B"/>
    <w:rsid w:val="0054537E"/>
    <w:rsid w:val="00547066"/>
    <w:rsid w:val="0054731D"/>
    <w:rsid w:val="00550571"/>
    <w:rsid w:val="005507CB"/>
    <w:rsid w:val="00550A3A"/>
    <w:rsid w:val="00551251"/>
    <w:rsid w:val="0055410E"/>
    <w:rsid w:val="00555125"/>
    <w:rsid w:val="005560F4"/>
    <w:rsid w:val="00557AB7"/>
    <w:rsid w:val="005600A2"/>
    <w:rsid w:val="00560B74"/>
    <w:rsid w:val="00560E40"/>
    <w:rsid w:val="00560F2C"/>
    <w:rsid w:val="00561764"/>
    <w:rsid w:val="00562A07"/>
    <w:rsid w:val="00563DAF"/>
    <w:rsid w:val="00566507"/>
    <w:rsid w:val="005675E0"/>
    <w:rsid w:val="00570C4F"/>
    <w:rsid w:val="00570E87"/>
    <w:rsid w:val="005717FA"/>
    <w:rsid w:val="00571A45"/>
    <w:rsid w:val="005724AA"/>
    <w:rsid w:val="00573869"/>
    <w:rsid w:val="00573B28"/>
    <w:rsid w:val="00574D53"/>
    <w:rsid w:val="005750D8"/>
    <w:rsid w:val="005755A8"/>
    <w:rsid w:val="0057690B"/>
    <w:rsid w:val="00580124"/>
    <w:rsid w:val="005805E0"/>
    <w:rsid w:val="00580E3D"/>
    <w:rsid w:val="00580FCA"/>
    <w:rsid w:val="00581022"/>
    <w:rsid w:val="00582EFE"/>
    <w:rsid w:val="005834E3"/>
    <w:rsid w:val="005849AE"/>
    <w:rsid w:val="0058581C"/>
    <w:rsid w:val="00586D76"/>
    <w:rsid w:val="00587266"/>
    <w:rsid w:val="00593818"/>
    <w:rsid w:val="00593BDB"/>
    <w:rsid w:val="005967D6"/>
    <w:rsid w:val="005A040C"/>
    <w:rsid w:val="005A6C00"/>
    <w:rsid w:val="005A70BF"/>
    <w:rsid w:val="005A75F2"/>
    <w:rsid w:val="005B00C2"/>
    <w:rsid w:val="005B12D2"/>
    <w:rsid w:val="005B32A4"/>
    <w:rsid w:val="005B3CBE"/>
    <w:rsid w:val="005B51FF"/>
    <w:rsid w:val="005C0F64"/>
    <w:rsid w:val="005C123B"/>
    <w:rsid w:val="005C171A"/>
    <w:rsid w:val="005C2238"/>
    <w:rsid w:val="005C3424"/>
    <w:rsid w:val="005C3C23"/>
    <w:rsid w:val="005C4690"/>
    <w:rsid w:val="005C48A0"/>
    <w:rsid w:val="005C49C4"/>
    <w:rsid w:val="005C56AA"/>
    <w:rsid w:val="005D0C1C"/>
    <w:rsid w:val="005D0D08"/>
    <w:rsid w:val="005D1201"/>
    <w:rsid w:val="005D1248"/>
    <w:rsid w:val="005D1FC9"/>
    <w:rsid w:val="005D2213"/>
    <w:rsid w:val="005D3373"/>
    <w:rsid w:val="005D3CA8"/>
    <w:rsid w:val="005D44B1"/>
    <w:rsid w:val="005D4AF6"/>
    <w:rsid w:val="005D4B9B"/>
    <w:rsid w:val="005D50D1"/>
    <w:rsid w:val="005D549A"/>
    <w:rsid w:val="005D5950"/>
    <w:rsid w:val="005E077D"/>
    <w:rsid w:val="005E4FB4"/>
    <w:rsid w:val="005E65ED"/>
    <w:rsid w:val="005E72D9"/>
    <w:rsid w:val="005E7D5C"/>
    <w:rsid w:val="005F2817"/>
    <w:rsid w:val="005F3910"/>
    <w:rsid w:val="005F3F3E"/>
    <w:rsid w:val="005F4848"/>
    <w:rsid w:val="005F5C4C"/>
    <w:rsid w:val="005F5E09"/>
    <w:rsid w:val="005F618F"/>
    <w:rsid w:val="00601D26"/>
    <w:rsid w:val="0060215D"/>
    <w:rsid w:val="006024EC"/>
    <w:rsid w:val="006035CF"/>
    <w:rsid w:val="006039FF"/>
    <w:rsid w:val="006044A4"/>
    <w:rsid w:val="006057CF"/>
    <w:rsid w:val="00605C53"/>
    <w:rsid w:val="00606223"/>
    <w:rsid w:val="00607B8F"/>
    <w:rsid w:val="00612201"/>
    <w:rsid w:val="00612411"/>
    <w:rsid w:val="00613C9C"/>
    <w:rsid w:val="00613D44"/>
    <w:rsid w:val="00613E98"/>
    <w:rsid w:val="0061400A"/>
    <w:rsid w:val="00614AEC"/>
    <w:rsid w:val="00616850"/>
    <w:rsid w:val="00616D4A"/>
    <w:rsid w:val="00616F81"/>
    <w:rsid w:val="00617BC4"/>
    <w:rsid w:val="00620AA5"/>
    <w:rsid w:val="006219A1"/>
    <w:rsid w:val="00622EA1"/>
    <w:rsid w:val="00623158"/>
    <w:rsid w:val="00625041"/>
    <w:rsid w:val="00626303"/>
    <w:rsid w:val="00627271"/>
    <w:rsid w:val="006314CD"/>
    <w:rsid w:val="00631631"/>
    <w:rsid w:val="00634EEC"/>
    <w:rsid w:val="00634F30"/>
    <w:rsid w:val="006359F4"/>
    <w:rsid w:val="00636ABD"/>
    <w:rsid w:val="00640E9C"/>
    <w:rsid w:val="0064212A"/>
    <w:rsid w:val="00642E06"/>
    <w:rsid w:val="0064640F"/>
    <w:rsid w:val="00650789"/>
    <w:rsid w:val="0065166D"/>
    <w:rsid w:val="006519FC"/>
    <w:rsid w:val="006527F5"/>
    <w:rsid w:val="0065281F"/>
    <w:rsid w:val="00652DDE"/>
    <w:rsid w:val="00653221"/>
    <w:rsid w:val="00654B3D"/>
    <w:rsid w:val="00656B33"/>
    <w:rsid w:val="00660CD0"/>
    <w:rsid w:val="00661454"/>
    <w:rsid w:val="006618E9"/>
    <w:rsid w:val="00661DF2"/>
    <w:rsid w:val="00662A88"/>
    <w:rsid w:val="00663852"/>
    <w:rsid w:val="00663EE9"/>
    <w:rsid w:val="006651A2"/>
    <w:rsid w:val="0066538C"/>
    <w:rsid w:val="0066780E"/>
    <w:rsid w:val="006712BD"/>
    <w:rsid w:val="00671800"/>
    <w:rsid w:val="00675DA2"/>
    <w:rsid w:val="00675E75"/>
    <w:rsid w:val="00676B1F"/>
    <w:rsid w:val="00680908"/>
    <w:rsid w:val="006809BF"/>
    <w:rsid w:val="006811AA"/>
    <w:rsid w:val="00681EBA"/>
    <w:rsid w:val="00684378"/>
    <w:rsid w:val="00684C78"/>
    <w:rsid w:val="0069199C"/>
    <w:rsid w:val="00691F11"/>
    <w:rsid w:val="00694641"/>
    <w:rsid w:val="00694ADE"/>
    <w:rsid w:val="006957FD"/>
    <w:rsid w:val="00695B73"/>
    <w:rsid w:val="00695E74"/>
    <w:rsid w:val="0069619F"/>
    <w:rsid w:val="006972AF"/>
    <w:rsid w:val="006A2E07"/>
    <w:rsid w:val="006A3E8F"/>
    <w:rsid w:val="006A42BB"/>
    <w:rsid w:val="006A4557"/>
    <w:rsid w:val="006A48D7"/>
    <w:rsid w:val="006A4D06"/>
    <w:rsid w:val="006A5F42"/>
    <w:rsid w:val="006A66EE"/>
    <w:rsid w:val="006A7063"/>
    <w:rsid w:val="006B1DD5"/>
    <w:rsid w:val="006B2F29"/>
    <w:rsid w:val="006B5923"/>
    <w:rsid w:val="006B647A"/>
    <w:rsid w:val="006B7401"/>
    <w:rsid w:val="006B7635"/>
    <w:rsid w:val="006C0063"/>
    <w:rsid w:val="006C2288"/>
    <w:rsid w:val="006C488D"/>
    <w:rsid w:val="006C5049"/>
    <w:rsid w:val="006C7862"/>
    <w:rsid w:val="006D0D90"/>
    <w:rsid w:val="006D2EE3"/>
    <w:rsid w:val="006D743F"/>
    <w:rsid w:val="006E2392"/>
    <w:rsid w:val="006E2A84"/>
    <w:rsid w:val="006E2C18"/>
    <w:rsid w:val="006E42C9"/>
    <w:rsid w:val="006E7D19"/>
    <w:rsid w:val="006F2B75"/>
    <w:rsid w:val="006F53D7"/>
    <w:rsid w:val="006F64EA"/>
    <w:rsid w:val="006F6B51"/>
    <w:rsid w:val="006F7040"/>
    <w:rsid w:val="006F7047"/>
    <w:rsid w:val="006F71D9"/>
    <w:rsid w:val="006F7C11"/>
    <w:rsid w:val="007011D8"/>
    <w:rsid w:val="007016A0"/>
    <w:rsid w:val="00701734"/>
    <w:rsid w:val="00701A90"/>
    <w:rsid w:val="00703998"/>
    <w:rsid w:val="007043DB"/>
    <w:rsid w:val="00704FB1"/>
    <w:rsid w:val="00705549"/>
    <w:rsid w:val="00707B75"/>
    <w:rsid w:val="00710358"/>
    <w:rsid w:val="00715F79"/>
    <w:rsid w:val="00716962"/>
    <w:rsid w:val="00723512"/>
    <w:rsid w:val="00723FF3"/>
    <w:rsid w:val="00724482"/>
    <w:rsid w:val="00724FB7"/>
    <w:rsid w:val="0072526D"/>
    <w:rsid w:val="00726992"/>
    <w:rsid w:val="0072709B"/>
    <w:rsid w:val="0073254C"/>
    <w:rsid w:val="00733098"/>
    <w:rsid w:val="00734704"/>
    <w:rsid w:val="007355E4"/>
    <w:rsid w:val="00737A91"/>
    <w:rsid w:val="00740CB9"/>
    <w:rsid w:val="0074141E"/>
    <w:rsid w:val="00741FF6"/>
    <w:rsid w:val="00744B10"/>
    <w:rsid w:val="00746296"/>
    <w:rsid w:val="00747CBF"/>
    <w:rsid w:val="00750932"/>
    <w:rsid w:val="0075310C"/>
    <w:rsid w:val="00753A87"/>
    <w:rsid w:val="00757423"/>
    <w:rsid w:val="00757D6E"/>
    <w:rsid w:val="0076009D"/>
    <w:rsid w:val="0076190B"/>
    <w:rsid w:val="00762399"/>
    <w:rsid w:val="00762DC2"/>
    <w:rsid w:val="00762E46"/>
    <w:rsid w:val="007644C4"/>
    <w:rsid w:val="00764D90"/>
    <w:rsid w:val="00764FDB"/>
    <w:rsid w:val="00767FAF"/>
    <w:rsid w:val="00770E3E"/>
    <w:rsid w:val="007712F1"/>
    <w:rsid w:val="007719FC"/>
    <w:rsid w:val="00772242"/>
    <w:rsid w:val="00772874"/>
    <w:rsid w:val="00773CFD"/>
    <w:rsid w:val="00780372"/>
    <w:rsid w:val="00783B91"/>
    <w:rsid w:val="007842F0"/>
    <w:rsid w:val="00786001"/>
    <w:rsid w:val="00787A38"/>
    <w:rsid w:val="007918DB"/>
    <w:rsid w:val="00791A28"/>
    <w:rsid w:val="00792D61"/>
    <w:rsid w:val="00793350"/>
    <w:rsid w:val="0079409F"/>
    <w:rsid w:val="00794328"/>
    <w:rsid w:val="00797573"/>
    <w:rsid w:val="00797790"/>
    <w:rsid w:val="00797B99"/>
    <w:rsid w:val="007A08E9"/>
    <w:rsid w:val="007A14AE"/>
    <w:rsid w:val="007A17AC"/>
    <w:rsid w:val="007A3B01"/>
    <w:rsid w:val="007A5E71"/>
    <w:rsid w:val="007A669E"/>
    <w:rsid w:val="007A7AB3"/>
    <w:rsid w:val="007B253A"/>
    <w:rsid w:val="007B5A94"/>
    <w:rsid w:val="007B6721"/>
    <w:rsid w:val="007B7C21"/>
    <w:rsid w:val="007B7C33"/>
    <w:rsid w:val="007C39C6"/>
    <w:rsid w:val="007C56F5"/>
    <w:rsid w:val="007C7C8B"/>
    <w:rsid w:val="007D01EC"/>
    <w:rsid w:val="007D201C"/>
    <w:rsid w:val="007D23FA"/>
    <w:rsid w:val="007D3E60"/>
    <w:rsid w:val="007D66CB"/>
    <w:rsid w:val="007D7581"/>
    <w:rsid w:val="007E13C7"/>
    <w:rsid w:val="007E231F"/>
    <w:rsid w:val="007E2498"/>
    <w:rsid w:val="007E2ADA"/>
    <w:rsid w:val="007E4485"/>
    <w:rsid w:val="007E4733"/>
    <w:rsid w:val="007E57D4"/>
    <w:rsid w:val="007E6534"/>
    <w:rsid w:val="007E6F0E"/>
    <w:rsid w:val="007E7CEB"/>
    <w:rsid w:val="007E7DCF"/>
    <w:rsid w:val="007F1756"/>
    <w:rsid w:val="007F1A31"/>
    <w:rsid w:val="007F78B6"/>
    <w:rsid w:val="00800B61"/>
    <w:rsid w:val="00800FB6"/>
    <w:rsid w:val="00802B24"/>
    <w:rsid w:val="008030C9"/>
    <w:rsid w:val="008032B6"/>
    <w:rsid w:val="00804B8B"/>
    <w:rsid w:val="008057E4"/>
    <w:rsid w:val="00806DB0"/>
    <w:rsid w:val="00807782"/>
    <w:rsid w:val="00810AFE"/>
    <w:rsid w:val="00810D8C"/>
    <w:rsid w:val="00811DD3"/>
    <w:rsid w:val="00812250"/>
    <w:rsid w:val="0081228F"/>
    <w:rsid w:val="0081361F"/>
    <w:rsid w:val="00813E30"/>
    <w:rsid w:val="008148BC"/>
    <w:rsid w:val="008169E2"/>
    <w:rsid w:val="00820ADB"/>
    <w:rsid w:val="00820F38"/>
    <w:rsid w:val="00822B7C"/>
    <w:rsid w:val="00822B93"/>
    <w:rsid w:val="008261B8"/>
    <w:rsid w:val="00826454"/>
    <w:rsid w:val="00826738"/>
    <w:rsid w:val="00826C44"/>
    <w:rsid w:val="00827880"/>
    <w:rsid w:val="00830CB5"/>
    <w:rsid w:val="008332F5"/>
    <w:rsid w:val="00833578"/>
    <w:rsid w:val="008348CD"/>
    <w:rsid w:val="00836F58"/>
    <w:rsid w:val="00840B21"/>
    <w:rsid w:val="00840DEB"/>
    <w:rsid w:val="00841B4A"/>
    <w:rsid w:val="008421AC"/>
    <w:rsid w:val="00843AF4"/>
    <w:rsid w:val="00845B4D"/>
    <w:rsid w:val="008466C6"/>
    <w:rsid w:val="00850876"/>
    <w:rsid w:val="00850D21"/>
    <w:rsid w:val="00850E0B"/>
    <w:rsid w:val="00852488"/>
    <w:rsid w:val="008549BC"/>
    <w:rsid w:val="00856ADF"/>
    <w:rsid w:val="00860A53"/>
    <w:rsid w:val="00860D52"/>
    <w:rsid w:val="008632FB"/>
    <w:rsid w:val="00864A99"/>
    <w:rsid w:val="00864F00"/>
    <w:rsid w:val="00865C88"/>
    <w:rsid w:val="0086694B"/>
    <w:rsid w:val="00867C7A"/>
    <w:rsid w:val="00870218"/>
    <w:rsid w:val="008703BB"/>
    <w:rsid w:val="00872335"/>
    <w:rsid w:val="00875968"/>
    <w:rsid w:val="008763C3"/>
    <w:rsid w:val="00877DC3"/>
    <w:rsid w:val="00877DC6"/>
    <w:rsid w:val="00880925"/>
    <w:rsid w:val="00880BDB"/>
    <w:rsid w:val="008832B4"/>
    <w:rsid w:val="00883363"/>
    <w:rsid w:val="00883B77"/>
    <w:rsid w:val="00884EF5"/>
    <w:rsid w:val="008850F8"/>
    <w:rsid w:val="008853C9"/>
    <w:rsid w:val="00885557"/>
    <w:rsid w:val="00886FE6"/>
    <w:rsid w:val="00893748"/>
    <w:rsid w:val="00893BD2"/>
    <w:rsid w:val="00893CF8"/>
    <w:rsid w:val="00894443"/>
    <w:rsid w:val="00895509"/>
    <w:rsid w:val="00896860"/>
    <w:rsid w:val="0089737F"/>
    <w:rsid w:val="0089756A"/>
    <w:rsid w:val="008976B6"/>
    <w:rsid w:val="00897804"/>
    <w:rsid w:val="008978FF"/>
    <w:rsid w:val="008A0927"/>
    <w:rsid w:val="008A516D"/>
    <w:rsid w:val="008A56B4"/>
    <w:rsid w:val="008A6FF2"/>
    <w:rsid w:val="008A739E"/>
    <w:rsid w:val="008A7665"/>
    <w:rsid w:val="008A79A9"/>
    <w:rsid w:val="008B0838"/>
    <w:rsid w:val="008B203E"/>
    <w:rsid w:val="008B2B55"/>
    <w:rsid w:val="008B515B"/>
    <w:rsid w:val="008B59D0"/>
    <w:rsid w:val="008B753A"/>
    <w:rsid w:val="008B7BA9"/>
    <w:rsid w:val="008C0B3A"/>
    <w:rsid w:val="008C2F8B"/>
    <w:rsid w:val="008C4233"/>
    <w:rsid w:val="008C594D"/>
    <w:rsid w:val="008C7E30"/>
    <w:rsid w:val="008C7F79"/>
    <w:rsid w:val="008D07A4"/>
    <w:rsid w:val="008D0A06"/>
    <w:rsid w:val="008D0E20"/>
    <w:rsid w:val="008D532F"/>
    <w:rsid w:val="008D664D"/>
    <w:rsid w:val="008D67A1"/>
    <w:rsid w:val="008D67A9"/>
    <w:rsid w:val="008D6CDE"/>
    <w:rsid w:val="008D75B7"/>
    <w:rsid w:val="008D75C6"/>
    <w:rsid w:val="008E0844"/>
    <w:rsid w:val="008E0861"/>
    <w:rsid w:val="008E14C5"/>
    <w:rsid w:val="008E1EDF"/>
    <w:rsid w:val="008E27E0"/>
    <w:rsid w:val="008E550D"/>
    <w:rsid w:val="008E5732"/>
    <w:rsid w:val="008F1281"/>
    <w:rsid w:val="008F1532"/>
    <w:rsid w:val="008F450E"/>
    <w:rsid w:val="008F581B"/>
    <w:rsid w:val="008F5A06"/>
    <w:rsid w:val="008F62C3"/>
    <w:rsid w:val="008F6DC0"/>
    <w:rsid w:val="008F7090"/>
    <w:rsid w:val="008F76B8"/>
    <w:rsid w:val="008F7D9A"/>
    <w:rsid w:val="0090051E"/>
    <w:rsid w:val="00900833"/>
    <w:rsid w:val="009054D4"/>
    <w:rsid w:val="0090633B"/>
    <w:rsid w:val="0090717B"/>
    <w:rsid w:val="009107A7"/>
    <w:rsid w:val="00912004"/>
    <w:rsid w:val="009123D2"/>
    <w:rsid w:val="00913E2B"/>
    <w:rsid w:val="00914465"/>
    <w:rsid w:val="00915218"/>
    <w:rsid w:val="0091579B"/>
    <w:rsid w:val="009178B5"/>
    <w:rsid w:val="00921C7B"/>
    <w:rsid w:val="009231B4"/>
    <w:rsid w:val="009233D0"/>
    <w:rsid w:val="009243DA"/>
    <w:rsid w:val="00924F83"/>
    <w:rsid w:val="0092568D"/>
    <w:rsid w:val="0092700E"/>
    <w:rsid w:val="009279DB"/>
    <w:rsid w:val="00930014"/>
    <w:rsid w:val="00931588"/>
    <w:rsid w:val="0093285D"/>
    <w:rsid w:val="009334DA"/>
    <w:rsid w:val="0093380E"/>
    <w:rsid w:val="00933D94"/>
    <w:rsid w:val="00934690"/>
    <w:rsid w:val="00936559"/>
    <w:rsid w:val="0093738A"/>
    <w:rsid w:val="00937647"/>
    <w:rsid w:val="009377E9"/>
    <w:rsid w:val="009378B1"/>
    <w:rsid w:val="00940596"/>
    <w:rsid w:val="0094154A"/>
    <w:rsid w:val="00941945"/>
    <w:rsid w:val="00941A57"/>
    <w:rsid w:val="00941C59"/>
    <w:rsid w:val="00941D40"/>
    <w:rsid w:val="00942B3D"/>
    <w:rsid w:val="009453EB"/>
    <w:rsid w:val="00945484"/>
    <w:rsid w:val="00946EBE"/>
    <w:rsid w:val="00950F19"/>
    <w:rsid w:val="009514C8"/>
    <w:rsid w:val="00951F22"/>
    <w:rsid w:val="00952AC2"/>
    <w:rsid w:val="009538DA"/>
    <w:rsid w:val="009538E6"/>
    <w:rsid w:val="00954443"/>
    <w:rsid w:val="00955D98"/>
    <w:rsid w:val="00960124"/>
    <w:rsid w:val="00960CDA"/>
    <w:rsid w:val="00961C8F"/>
    <w:rsid w:val="00964249"/>
    <w:rsid w:val="00964820"/>
    <w:rsid w:val="00964BB0"/>
    <w:rsid w:val="00966D15"/>
    <w:rsid w:val="00967739"/>
    <w:rsid w:val="00967E94"/>
    <w:rsid w:val="009709AC"/>
    <w:rsid w:val="009717E7"/>
    <w:rsid w:val="009724EB"/>
    <w:rsid w:val="009729DE"/>
    <w:rsid w:val="00975647"/>
    <w:rsid w:val="00976C7C"/>
    <w:rsid w:val="00977A1D"/>
    <w:rsid w:val="00977CAF"/>
    <w:rsid w:val="009800BB"/>
    <w:rsid w:val="00981314"/>
    <w:rsid w:val="0098202E"/>
    <w:rsid w:val="009860E1"/>
    <w:rsid w:val="009861A0"/>
    <w:rsid w:val="00987028"/>
    <w:rsid w:val="0099133F"/>
    <w:rsid w:val="00991FE2"/>
    <w:rsid w:val="00994C63"/>
    <w:rsid w:val="009950B5"/>
    <w:rsid w:val="00996BC3"/>
    <w:rsid w:val="009A0CC2"/>
    <w:rsid w:val="009A3E6A"/>
    <w:rsid w:val="009A44F0"/>
    <w:rsid w:val="009A4EE2"/>
    <w:rsid w:val="009A74D3"/>
    <w:rsid w:val="009B03FC"/>
    <w:rsid w:val="009B0EFF"/>
    <w:rsid w:val="009B2C68"/>
    <w:rsid w:val="009B2E8C"/>
    <w:rsid w:val="009B3FEB"/>
    <w:rsid w:val="009B7802"/>
    <w:rsid w:val="009B7A92"/>
    <w:rsid w:val="009C16A0"/>
    <w:rsid w:val="009C3838"/>
    <w:rsid w:val="009C5C11"/>
    <w:rsid w:val="009C67CC"/>
    <w:rsid w:val="009D047B"/>
    <w:rsid w:val="009D17FB"/>
    <w:rsid w:val="009D182D"/>
    <w:rsid w:val="009D2001"/>
    <w:rsid w:val="009D6245"/>
    <w:rsid w:val="009D7CFC"/>
    <w:rsid w:val="009E3D76"/>
    <w:rsid w:val="009E3DBF"/>
    <w:rsid w:val="009E464F"/>
    <w:rsid w:val="009E6B04"/>
    <w:rsid w:val="009E6FDF"/>
    <w:rsid w:val="009E7B12"/>
    <w:rsid w:val="009F0703"/>
    <w:rsid w:val="009F3D9E"/>
    <w:rsid w:val="009F51D9"/>
    <w:rsid w:val="00A001BE"/>
    <w:rsid w:val="00A00ECA"/>
    <w:rsid w:val="00A0129C"/>
    <w:rsid w:val="00A01EF3"/>
    <w:rsid w:val="00A02136"/>
    <w:rsid w:val="00A02299"/>
    <w:rsid w:val="00A0389B"/>
    <w:rsid w:val="00A04222"/>
    <w:rsid w:val="00A05B09"/>
    <w:rsid w:val="00A05CA5"/>
    <w:rsid w:val="00A100F9"/>
    <w:rsid w:val="00A10B23"/>
    <w:rsid w:val="00A117C9"/>
    <w:rsid w:val="00A1196C"/>
    <w:rsid w:val="00A11B10"/>
    <w:rsid w:val="00A13BBB"/>
    <w:rsid w:val="00A15A1F"/>
    <w:rsid w:val="00A15FD1"/>
    <w:rsid w:val="00A16396"/>
    <w:rsid w:val="00A16587"/>
    <w:rsid w:val="00A169AA"/>
    <w:rsid w:val="00A17B6A"/>
    <w:rsid w:val="00A20F13"/>
    <w:rsid w:val="00A2366D"/>
    <w:rsid w:val="00A23F49"/>
    <w:rsid w:val="00A2633C"/>
    <w:rsid w:val="00A268F4"/>
    <w:rsid w:val="00A27E4D"/>
    <w:rsid w:val="00A30730"/>
    <w:rsid w:val="00A31716"/>
    <w:rsid w:val="00A32F7D"/>
    <w:rsid w:val="00A33A5B"/>
    <w:rsid w:val="00A33BEE"/>
    <w:rsid w:val="00A3409E"/>
    <w:rsid w:val="00A36118"/>
    <w:rsid w:val="00A368B3"/>
    <w:rsid w:val="00A40076"/>
    <w:rsid w:val="00A419B0"/>
    <w:rsid w:val="00A419E6"/>
    <w:rsid w:val="00A42B75"/>
    <w:rsid w:val="00A43198"/>
    <w:rsid w:val="00A4486D"/>
    <w:rsid w:val="00A4486E"/>
    <w:rsid w:val="00A44C7B"/>
    <w:rsid w:val="00A460DA"/>
    <w:rsid w:val="00A4618A"/>
    <w:rsid w:val="00A47675"/>
    <w:rsid w:val="00A50C04"/>
    <w:rsid w:val="00A52051"/>
    <w:rsid w:val="00A52479"/>
    <w:rsid w:val="00A52DA0"/>
    <w:rsid w:val="00A536B2"/>
    <w:rsid w:val="00A56E1A"/>
    <w:rsid w:val="00A6227F"/>
    <w:rsid w:val="00A633A3"/>
    <w:rsid w:val="00A6364B"/>
    <w:rsid w:val="00A637A0"/>
    <w:rsid w:val="00A65144"/>
    <w:rsid w:val="00A65E1E"/>
    <w:rsid w:val="00A65F3F"/>
    <w:rsid w:val="00A66B69"/>
    <w:rsid w:val="00A70999"/>
    <w:rsid w:val="00A71C6F"/>
    <w:rsid w:val="00A727A4"/>
    <w:rsid w:val="00A72CC3"/>
    <w:rsid w:val="00A752C9"/>
    <w:rsid w:val="00A76F61"/>
    <w:rsid w:val="00A80041"/>
    <w:rsid w:val="00A82C2C"/>
    <w:rsid w:val="00A83A6B"/>
    <w:rsid w:val="00A83EEA"/>
    <w:rsid w:val="00A83F81"/>
    <w:rsid w:val="00A859F7"/>
    <w:rsid w:val="00A86048"/>
    <w:rsid w:val="00A91771"/>
    <w:rsid w:val="00A9216D"/>
    <w:rsid w:val="00A92323"/>
    <w:rsid w:val="00A92901"/>
    <w:rsid w:val="00A9327C"/>
    <w:rsid w:val="00A9329B"/>
    <w:rsid w:val="00A934D6"/>
    <w:rsid w:val="00A9394C"/>
    <w:rsid w:val="00A947AD"/>
    <w:rsid w:val="00A95354"/>
    <w:rsid w:val="00A9644E"/>
    <w:rsid w:val="00A97113"/>
    <w:rsid w:val="00A97EE8"/>
    <w:rsid w:val="00AA03B9"/>
    <w:rsid w:val="00AA056D"/>
    <w:rsid w:val="00AA1662"/>
    <w:rsid w:val="00AA1A7B"/>
    <w:rsid w:val="00AA2560"/>
    <w:rsid w:val="00AA3C4E"/>
    <w:rsid w:val="00AA59A9"/>
    <w:rsid w:val="00AA633A"/>
    <w:rsid w:val="00AB0228"/>
    <w:rsid w:val="00AB0822"/>
    <w:rsid w:val="00AB2B5E"/>
    <w:rsid w:val="00AB327B"/>
    <w:rsid w:val="00AB527A"/>
    <w:rsid w:val="00AB5758"/>
    <w:rsid w:val="00AB7AA3"/>
    <w:rsid w:val="00AC00ED"/>
    <w:rsid w:val="00AC2234"/>
    <w:rsid w:val="00AC231B"/>
    <w:rsid w:val="00AC3BA9"/>
    <w:rsid w:val="00AC3F40"/>
    <w:rsid w:val="00AC5120"/>
    <w:rsid w:val="00AC577D"/>
    <w:rsid w:val="00AC5890"/>
    <w:rsid w:val="00AC7C46"/>
    <w:rsid w:val="00AD2FBB"/>
    <w:rsid w:val="00AD329D"/>
    <w:rsid w:val="00AD4146"/>
    <w:rsid w:val="00AD476B"/>
    <w:rsid w:val="00AD4AEB"/>
    <w:rsid w:val="00AD5002"/>
    <w:rsid w:val="00AD60A6"/>
    <w:rsid w:val="00AD6E40"/>
    <w:rsid w:val="00AD6F40"/>
    <w:rsid w:val="00AD7B0D"/>
    <w:rsid w:val="00AE0201"/>
    <w:rsid w:val="00AE0E7A"/>
    <w:rsid w:val="00AE12AA"/>
    <w:rsid w:val="00AE25C4"/>
    <w:rsid w:val="00AE2CF9"/>
    <w:rsid w:val="00AE3266"/>
    <w:rsid w:val="00AE4069"/>
    <w:rsid w:val="00AE4AF9"/>
    <w:rsid w:val="00AE5B6E"/>
    <w:rsid w:val="00AF372B"/>
    <w:rsid w:val="00AF4B29"/>
    <w:rsid w:val="00AF4D53"/>
    <w:rsid w:val="00AF58B4"/>
    <w:rsid w:val="00AF5D28"/>
    <w:rsid w:val="00B0116A"/>
    <w:rsid w:val="00B01C71"/>
    <w:rsid w:val="00B026C1"/>
    <w:rsid w:val="00B02F92"/>
    <w:rsid w:val="00B035FC"/>
    <w:rsid w:val="00B06A49"/>
    <w:rsid w:val="00B105D7"/>
    <w:rsid w:val="00B10DFD"/>
    <w:rsid w:val="00B116C6"/>
    <w:rsid w:val="00B12D58"/>
    <w:rsid w:val="00B13F20"/>
    <w:rsid w:val="00B1432B"/>
    <w:rsid w:val="00B15690"/>
    <w:rsid w:val="00B161A2"/>
    <w:rsid w:val="00B16742"/>
    <w:rsid w:val="00B203FC"/>
    <w:rsid w:val="00B21E41"/>
    <w:rsid w:val="00B22295"/>
    <w:rsid w:val="00B2243A"/>
    <w:rsid w:val="00B22CD0"/>
    <w:rsid w:val="00B22CEC"/>
    <w:rsid w:val="00B2324D"/>
    <w:rsid w:val="00B24CA4"/>
    <w:rsid w:val="00B256F8"/>
    <w:rsid w:val="00B26293"/>
    <w:rsid w:val="00B26356"/>
    <w:rsid w:val="00B2673E"/>
    <w:rsid w:val="00B26AC7"/>
    <w:rsid w:val="00B30469"/>
    <w:rsid w:val="00B30FA5"/>
    <w:rsid w:val="00B31762"/>
    <w:rsid w:val="00B32427"/>
    <w:rsid w:val="00B35EE7"/>
    <w:rsid w:val="00B37FB5"/>
    <w:rsid w:val="00B41284"/>
    <w:rsid w:val="00B41304"/>
    <w:rsid w:val="00B41C0D"/>
    <w:rsid w:val="00B42BBA"/>
    <w:rsid w:val="00B45FC2"/>
    <w:rsid w:val="00B46571"/>
    <w:rsid w:val="00B470CB"/>
    <w:rsid w:val="00B53C33"/>
    <w:rsid w:val="00B556BB"/>
    <w:rsid w:val="00B55912"/>
    <w:rsid w:val="00B55BDE"/>
    <w:rsid w:val="00B57572"/>
    <w:rsid w:val="00B612A9"/>
    <w:rsid w:val="00B61A44"/>
    <w:rsid w:val="00B62AB7"/>
    <w:rsid w:val="00B63B3D"/>
    <w:rsid w:val="00B6454F"/>
    <w:rsid w:val="00B66D98"/>
    <w:rsid w:val="00B67E07"/>
    <w:rsid w:val="00B707E8"/>
    <w:rsid w:val="00B7091E"/>
    <w:rsid w:val="00B71F47"/>
    <w:rsid w:val="00B724A9"/>
    <w:rsid w:val="00B7505C"/>
    <w:rsid w:val="00B768E9"/>
    <w:rsid w:val="00B77B98"/>
    <w:rsid w:val="00B82D3F"/>
    <w:rsid w:val="00B82E05"/>
    <w:rsid w:val="00B838E6"/>
    <w:rsid w:val="00B83C2D"/>
    <w:rsid w:val="00B8417E"/>
    <w:rsid w:val="00B8505B"/>
    <w:rsid w:val="00B867D0"/>
    <w:rsid w:val="00B86E7B"/>
    <w:rsid w:val="00B86E88"/>
    <w:rsid w:val="00B915B9"/>
    <w:rsid w:val="00B91F8D"/>
    <w:rsid w:val="00B92732"/>
    <w:rsid w:val="00B92A99"/>
    <w:rsid w:val="00B930D9"/>
    <w:rsid w:val="00B96EF6"/>
    <w:rsid w:val="00BA0383"/>
    <w:rsid w:val="00BA050C"/>
    <w:rsid w:val="00BA2318"/>
    <w:rsid w:val="00BA2426"/>
    <w:rsid w:val="00BA7105"/>
    <w:rsid w:val="00BB01A6"/>
    <w:rsid w:val="00BB1CD1"/>
    <w:rsid w:val="00BB1F89"/>
    <w:rsid w:val="00BB2E06"/>
    <w:rsid w:val="00BB46FD"/>
    <w:rsid w:val="00BB54AB"/>
    <w:rsid w:val="00BC0669"/>
    <w:rsid w:val="00BC1785"/>
    <w:rsid w:val="00BC262A"/>
    <w:rsid w:val="00BC2997"/>
    <w:rsid w:val="00BC543F"/>
    <w:rsid w:val="00BC56AB"/>
    <w:rsid w:val="00BC7796"/>
    <w:rsid w:val="00BC7FB3"/>
    <w:rsid w:val="00BD058B"/>
    <w:rsid w:val="00BD076B"/>
    <w:rsid w:val="00BD1BA0"/>
    <w:rsid w:val="00BD1EE7"/>
    <w:rsid w:val="00BD233F"/>
    <w:rsid w:val="00BD4DC0"/>
    <w:rsid w:val="00BD57B3"/>
    <w:rsid w:val="00BD6E6B"/>
    <w:rsid w:val="00BD78B0"/>
    <w:rsid w:val="00BE2B3F"/>
    <w:rsid w:val="00BF412E"/>
    <w:rsid w:val="00BF480D"/>
    <w:rsid w:val="00BF4854"/>
    <w:rsid w:val="00BF4C83"/>
    <w:rsid w:val="00BF5FDF"/>
    <w:rsid w:val="00BF7210"/>
    <w:rsid w:val="00C010DD"/>
    <w:rsid w:val="00C01275"/>
    <w:rsid w:val="00C016A0"/>
    <w:rsid w:val="00C04C32"/>
    <w:rsid w:val="00C06D06"/>
    <w:rsid w:val="00C0713D"/>
    <w:rsid w:val="00C10CD4"/>
    <w:rsid w:val="00C11B57"/>
    <w:rsid w:val="00C13165"/>
    <w:rsid w:val="00C132B9"/>
    <w:rsid w:val="00C150DE"/>
    <w:rsid w:val="00C15B9B"/>
    <w:rsid w:val="00C20657"/>
    <w:rsid w:val="00C20BDE"/>
    <w:rsid w:val="00C210AE"/>
    <w:rsid w:val="00C24516"/>
    <w:rsid w:val="00C2555B"/>
    <w:rsid w:val="00C255D4"/>
    <w:rsid w:val="00C2707B"/>
    <w:rsid w:val="00C27F88"/>
    <w:rsid w:val="00C303CA"/>
    <w:rsid w:val="00C30F63"/>
    <w:rsid w:val="00C31DC7"/>
    <w:rsid w:val="00C31E57"/>
    <w:rsid w:val="00C32138"/>
    <w:rsid w:val="00C32DFB"/>
    <w:rsid w:val="00C334E3"/>
    <w:rsid w:val="00C33ACB"/>
    <w:rsid w:val="00C3656A"/>
    <w:rsid w:val="00C37747"/>
    <w:rsid w:val="00C41E8E"/>
    <w:rsid w:val="00C4263F"/>
    <w:rsid w:val="00C43036"/>
    <w:rsid w:val="00C43CB8"/>
    <w:rsid w:val="00C4422F"/>
    <w:rsid w:val="00C452C5"/>
    <w:rsid w:val="00C468FF"/>
    <w:rsid w:val="00C469B6"/>
    <w:rsid w:val="00C50034"/>
    <w:rsid w:val="00C50D10"/>
    <w:rsid w:val="00C524C4"/>
    <w:rsid w:val="00C52D33"/>
    <w:rsid w:val="00C52FA0"/>
    <w:rsid w:val="00C570D0"/>
    <w:rsid w:val="00C62528"/>
    <w:rsid w:val="00C62EB0"/>
    <w:rsid w:val="00C64B89"/>
    <w:rsid w:val="00C66A51"/>
    <w:rsid w:val="00C66EEC"/>
    <w:rsid w:val="00C67EB9"/>
    <w:rsid w:val="00C7167A"/>
    <w:rsid w:val="00C71BFE"/>
    <w:rsid w:val="00C73517"/>
    <w:rsid w:val="00C738F7"/>
    <w:rsid w:val="00C73FEC"/>
    <w:rsid w:val="00C7424E"/>
    <w:rsid w:val="00C76D4A"/>
    <w:rsid w:val="00C80A23"/>
    <w:rsid w:val="00C82EBA"/>
    <w:rsid w:val="00C8335A"/>
    <w:rsid w:val="00C834DB"/>
    <w:rsid w:val="00C841E6"/>
    <w:rsid w:val="00C851BA"/>
    <w:rsid w:val="00C874C3"/>
    <w:rsid w:val="00C90265"/>
    <w:rsid w:val="00C9046F"/>
    <w:rsid w:val="00C905E1"/>
    <w:rsid w:val="00C909E1"/>
    <w:rsid w:val="00C91346"/>
    <w:rsid w:val="00C931E2"/>
    <w:rsid w:val="00C938E1"/>
    <w:rsid w:val="00C955AA"/>
    <w:rsid w:val="00C96210"/>
    <w:rsid w:val="00C973D4"/>
    <w:rsid w:val="00CA3FBD"/>
    <w:rsid w:val="00CA50D9"/>
    <w:rsid w:val="00CA67A0"/>
    <w:rsid w:val="00CA7161"/>
    <w:rsid w:val="00CB1853"/>
    <w:rsid w:val="00CB2B92"/>
    <w:rsid w:val="00CB2DD5"/>
    <w:rsid w:val="00CB3E26"/>
    <w:rsid w:val="00CB53E5"/>
    <w:rsid w:val="00CC027C"/>
    <w:rsid w:val="00CC271B"/>
    <w:rsid w:val="00CC2ED3"/>
    <w:rsid w:val="00CC47D3"/>
    <w:rsid w:val="00CC6DBF"/>
    <w:rsid w:val="00CC6F5D"/>
    <w:rsid w:val="00CD1E64"/>
    <w:rsid w:val="00CD33A1"/>
    <w:rsid w:val="00CD4E95"/>
    <w:rsid w:val="00CE12DE"/>
    <w:rsid w:val="00CE47DE"/>
    <w:rsid w:val="00CE5B95"/>
    <w:rsid w:val="00CE63FA"/>
    <w:rsid w:val="00CE6F3F"/>
    <w:rsid w:val="00CF02BC"/>
    <w:rsid w:val="00CF2F33"/>
    <w:rsid w:val="00CF39EF"/>
    <w:rsid w:val="00CF4905"/>
    <w:rsid w:val="00CF52F8"/>
    <w:rsid w:val="00CF62A0"/>
    <w:rsid w:val="00CF7932"/>
    <w:rsid w:val="00D002CE"/>
    <w:rsid w:val="00D01151"/>
    <w:rsid w:val="00D01811"/>
    <w:rsid w:val="00D02028"/>
    <w:rsid w:val="00D024FF"/>
    <w:rsid w:val="00D03556"/>
    <w:rsid w:val="00D04057"/>
    <w:rsid w:val="00D048B4"/>
    <w:rsid w:val="00D0578D"/>
    <w:rsid w:val="00D0732B"/>
    <w:rsid w:val="00D108BE"/>
    <w:rsid w:val="00D11348"/>
    <w:rsid w:val="00D155DF"/>
    <w:rsid w:val="00D22987"/>
    <w:rsid w:val="00D24805"/>
    <w:rsid w:val="00D2511A"/>
    <w:rsid w:val="00D30F55"/>
    <w:rsid w:val="00D32C80"/>
    <w:rsid w:val="00D32EF5"/>
    <w:rsid w:val="00D3469D"/>
    <w:rsid w:val="00D34964"/>
    <w:rsid w:val="00D34C03"/>
    <w:rsid w:val="00D34E3F"/>
    <w:rsid w:val="00D35562"/>
    <w:rsid w:val="00D35C16"/>
    <w:rsid w:val="00D363C8"/>
    <w:rsid w:val="00D3699E"/>
    <w:rsid w:val="00D37E82"/>
    <w:rsid w:val="00D409F4"/>
    <w:rsid w:val="00D4131F"/>
    <w:rsid w:val="00D41A21"/>
    <w:rsid w:val="00D41E6A"/>
    <w:rsid w:val="00D42700"/>
    <w:rsid w:val="00D45120"/>
    <w:rsid w:val="00D46A6A"/>
    <w:rsid w:val="00D46FCF"/>
    <w:rsid w:val="00D47665"/>
    <w:rsid w:val="00D47732"/>
    <w:rsid w:val="00D47835"/>
    <w:rsid w:val="00D51A66"/>
    <w:rsid w:val="00D52953"/>
    <w:rsid w:val="00D53DD3"/>
    <w:rsid w:val="00D54812"/>
    <w:rsid w:val="00D54CF2"/>
    <w:rsid w:val="00D55B4F"/>
    <w:rsid w:val="00D55CD5"/>
    <w:rsid w:val="00D5694E"/>
    <w:rsid w:val="00D57990"/>
    <w:rsid w:val="00D579A6"/>
    <w:rsid w:val="00D6042E"/>
    <w:rsid w:val="00D61503"/>
    <w:rsid w:val="00D6212E"/>
    <w:rsid w:val="00D65EAC"/>
    <w:rsid w:val="00D65F2E"/>
    <w:rsid w:val="00D70F6F"/>
    <w:rsid w:val="00D72457"/>
    <w:rsid w:val="00D745E9"/>
    <w:rsid w:val="00D7646B"/>
    <w:rsid w:val="00D7725D"/>
    <w:rsid w:val="00D8022B"/>
    <w:rsid w:val="00D80BF3"/>
    <w:rsid w:val="00D81CDF"/>
    <w:rsid w:val="00D82826"/>
    <w:rsid w:val="00D8284D"/>
    <w:rsid w:val="00D82ECC"/>
    <w:rsid w:val="00D8701D"/>
    <w:rsid w:val="00D87645"/>
    <w:rsid w:val="00D915BE"/>
    <w:rsid w:val="00D91FE5"/>
    <w:rsid w:val="00D9326E"/>
    <w:rsid w:val="00D93275"/>
    <w:rsid w:val="00D9394E"/>
    <w:rsid w:val="00D947EF"/>
    <w:rsid w:val="00D95FA5"/>
    <w:rsid w:val="00D968E2"/>
    <w:rsid w:val="00D96E7A"/>
    <w:rsid w:val="00D9714E"/>
    <w:rsid w:val="00D9738F"/>
    <w:rsid w:val="00DA4005"/>
    <w:rsid w:val="00DA5699"/>
    <w:rsid w:val="00DA5DA7"/>
    <w:rsid w:val="00DB0A5B"/>
    <w:rsid w:val="00DB0F9C"/>
    <w:rsid w:val="00DB2080"/>
    <w:rsid w:val="00DB39AF"/>
    <w:rsid w:val="00DB4233"/>
    <w:rsid w:val="00DB49E6"/>
    <w:rsid w:val="00DB58A4"/>
    <w:rsid w:val="00DB61FE"/>
    <w:rsid w:val="00DB6343"/>
    <w:rsid w:val="00DC03DD"/>
    <w:rsid w:val="00DC217F"/>
    <w:rsid w:val="00DC27C8"/>
    <w:rsid w:val="00DC2E89"/>
    <w:rsid w:val="00DC48D8"/>
    <w:rsid w:val="00DC52EE"/>
    <w:rsid w:val="00DC5510"/>
    <w:rsid w:val="00DC5AB6"/>
    <w:rsid w:val="00DC5B70"/>
    <w:rsid w:val="00DC62CD"/>
    <w:rsid w:val="00DC63A5"/>
    <w:rsid w:val="00DC69B8"/>
    <w:rsid w:val="00DD0574"/>
    <w:rsid w:val="00DD1EAE"/>
    <w:rsid w:val="00DD2CE3"/>
    <w:rsid w:val="00DD2ED6"/>
    <w:rsid w:val="00DD3B74"/>
    <w:rsid w:val="00DD3BCD"/>
    <w:rsid w:val="00DD4573"/>
    <w:rsid w:val="00DD63CE"/>
    <w:rsid w:val="00DD7C66"/>
    <w:rsid w:val="00DE086A"/>
    <w:rsid w:val="00DE09E9"/>
    <w:rsid w:val="00DE23BC"/>
    <w:rsid w:val="00DE46B8"/>
    <w:rsid w:val="00DE475F"/>
    <w:rsid w:val="00DE61F4"/>
    <w:rsid w:val="00DE6EC0"/>
    <w:rsid w:val="00DE7704"/>
    <w:rsid w:val="00DE7806"/>
    <w:rsid w:val="00DF01CE"/>
    <w:rsid w:val="00DF18B7"/>
    <w:rsid w:val="00DF3279"/>
    <w:rsid w:val="00DF590D"/>
    <w:rsid w:val="00DF5A93"/>
    <w:rsid w:val="00DF61B9"/>
    <w:rsid w:val="00DF665E"/>
    <w:rsid w:val="00DF6A00"/>
    <w:rsid w:val="00E0188D"/>
    <w:rsid w:val="00E02B7C"/>
    <w:rsid w:val="00E03DAC"/>
    <w:rsid w:val="00E03ECB"/>
    <w:rsid w:val="00E0461D"/>
    <w:rsid w:val="00E06136"/>
    <w:rsid w:val="00E06BAA"/>
    <w:rsid w:val="00E06C4F"/>
    <w:rsid w:val="00E07C3F"/>
    <w:rsid w:val="00E10550"/>
    <w:rsid w:val="00E10FF5"/>
    <w:rsid w:val="00E13E46"/>
    <w:rsid w:val="00E1401E"/>
    <w:rsid w:val="00E164DA"/>
    <w:rsid w:val="00E165C9"/>
    <w:rsid w:val="00E17259"/>
    <w:rsid w:val="00E17613"/>
    <w:rsid w:val="00E20A8A"/>
    <w:rsid w:val="00E217F9"/>
    <w:rsid w:val="00E24B3E"/>
    <w:rsid w:val="00E25656"/>
    <w:rsid w:val="00E26172"/>
    <w:rsid w:val="00E26477"/>
    <w:rsid w:val="00E268F4"/>
    <w:rsid w:val="00E32E29"/>
    <w:rsid w:val="00E3587E"/>
    <w:rsid w:val="00E36140"/>
    <w:rsid w:val="00E366D4"/>
    <w:rsid w:val="00E3734E"/>
    <w:rsid w:val="00E374A0"/>
    <w:rsid w:val="00E37528"/>
    <w:rsid w:val="00E42670"/>
    <w:rsid w:val="00E42684"/>
    <w:rsid w:val="00E43496"/>
    <w:rsid w:val="00E43B5D"/>
    <w:rsid w:val="00E43F78"/>
    <w:rsid w:val="00E443BB"/>
    <w:rsid w:val="00E4446D"/>
    <w:rsid w:val="00E464BA"/>
    <w:rsid w:val="00E50707"/>
    <w:rsid w:val="00E53B06"/>
    <w:rsid w:val="00E544F8"/>
    <w:rsid w:val="00E54E3A"/>
    <w:rsid w:val="00E55891"/>
    <w:rsid w:val="00E60A74"/>
    <w:rsid w:val="00E641A0"/>
    <w:rsid w:val="00E66280"/>
    <w:rsid w:val="00E671D3"/>
    <w:rsid w:val="00E7092E"/>
    <w:rsid w:val="00E70DD8"/>
    <w:rsid w:val="00E717DA"/>
    <w:rsid w:val="00E7294C"/>
    <w:rsid w:val="00E72E93"/>
    <w:rsid w:val="00E73181"/>
    <w:rsid w:val="00E73661"/>
    <w:rsid w:val="00E76983"/>
    <w:rsid w:val="00E804AE"/>
    <w:rsid w:val="00E8106C"/>
    <w:rsid w:val="00E8351A"/>
    <w:rsid w:val="00E8352F"/>
    <w:rsid w:val="00E85C98"/>
    <w:rsid w:val="00E85E0D"/>
    <w:rsid w:val="00E86066"/>
    <w:rsid w:val="00E86345"/>
    <w:rsid w:val="00E87B73"/>
    <w:rsid w:val="00E90043"/>
    <w:rsid w:val="00E9009E"/>
    <w:rsid w:val="00E913E5"/>
    <w:rsid w:val="00E926C7"/>
    <w:rsid w:val="00E93D6E"/>
    <w:rsid w:val="00E93DF1"/>
    <w:rsid w:val="00E9542E"/>
    <w:rsid w:val="00E9683A"/>
    <w:rsid w:val="00EA2D69"/>
    <w:rsid w:val="00EA2E2B"/>
    <w:rsid w:val="00EA4282"/>
    <w:rsid w:val="00EB05AA"/>
    <w:rsid w:val="00EB0DBF"/>
    <w:rsid w:val="00EB3927"/>
    <w:rsid w:val="00EB7673"/>
    <w:rsid w:val="00EB7A96"/>
    <w:rsid w:val="00EC02EE"/>
    <w:rsid w:val="00EC12B7"/>
    <w:rsid w:val="00EC1951"/>
    <w:rsid w:val="00EC28E0"/>
    <w:rsid w:val="00EC4D55"/>
    <w:rsid w:val="00EC5571"/>
    <w:rsid w:val="00EC558F"/>
    <w:rsid w:val="00EC659C"/>
    <w:rsid w:val="00EC6996"/>
    <w:rsid w:val="00EC6B6E"/>
    <w:rsid w:val="00EC6F60"/>
    <w:rsid w:val="00EC7DF0"/>
    <w:rsid w:val="00EC7EAE"/>
    <w:rsid w:val="00ED0CB3"/>
    <w:rsid w:val="00ED0F6F"/>
    <w:rsid w:val="00ED1347"/>
    <w:rsid w:val="00ED1E69"/>
    <w:rsid w:val="00ED1E98"/>
    <w:rsid w:val="00ED2934"/>
    <w:rsid w:val="00ED363D"/>
    <w:rsid w:val="00ED561B"/>
    <w:rsid w:val="00EE0080"/>
    <w:rsid w:val="00EE1386"/>
    <w:rsid w:val="00EE3207"/>
    <w:rsid w:val="00EE3E2C"/>
    <w:rsid w:val="00EE581E"/>
    <w:rsid w:val="00EE690A"/>
    <w:rsid w:val="00EE7E67"/>
    <w:rsid w:val="00EF0232"/>
    <w:rsid w:val="00EF13FD"/>
    <w:rsid w:val="00EF35ED"/>
    <w:rsid w:val="00EF3C27"/>
    <w:rsid w:val="00EF5033"/>
    <w:rsid w:val="00EF5576"/>
    <w:rsid w:val="00EF67E9"/>
    <w:rsid w:val="00EF6A71"/>
    <w:rsid w:val="00EF7A0A"/>
    <w:rsid w:val="00EF7F23"/>
    <w:rsid w:val="00F0023F"/>
    <w:rsid w:val="00F02848"/>
    <w:rsid w:val="00F02AD3"/>
    <w:rsid w:val="00F02CB7"/>
    <w:rsid w:val="00F05ED1"/>
    <w:rsid w:val="00F06B6E"/>
    <w:rsid w:val="00F06FD8"/>
    <w:rsid w:val="00F070B4"/>
    <w:rsid w:val="00F07185"/>
    <w:rsid w:val="00F1019C"/>
    <w:rsid w:val="00F111CD"/>
    <w:rsid w:val="00F137DF"/>
    <w:rsid w:val="00F15691"/>
    <w:rsid w:val="00F159D8"/>
    <w:rsid w:val="00F161B1"/>
    <w:rsid w:val="00F167C2"/>
    <w:rsid w:val="00F201DB"/>
    <w:rsid w:val="00F224CC"/>
    <w:rsid w:val="00F24C73"/>
    <w:rsid w:val="00F2563C"/>
    <w:rsid w:val="00F25809"/>
    <w:rsid w:val="00F264BA"/>
    <w:rsid w:val="00F26E82"/>
    <w:rsid w:val="00F316A6"/>
    <w:rsid w:val="00F317BC"/>
    <w:rsid w:val="00F33283"/>
    <w:rsid w:val="00F3328F"/>
    <w:rsid w:val="00F34879"/>
    <w:rsid w:val="00F35880"/>
    <w:rsid w:val="00F36FAC"/>
    <w:rsid w:val="00F4205C"/>
    <w:rsid w:val="00F42AF3"/>
    <w:rsid w:val="00F43C5E"/>
    <w:rsid w:val="00F44F6F"/>
    <w:rsid w:val="00F4792B"/>
    <w:rsid w:val="00F503C5"/>
    <w:rsid w:val="00F532FA"/>
    <w:rsid w:val="00F54E2A"/>
    <w:rsid w:val="00F55366"/>
    <w:rsid w:val="00F56746"/>
    <w:rsid w:val="00F60615"/>
    <w:rsid w:val="00F6091F"/>
    <w:rsid w:val="00F6252D"/>
    <w:rsid w:val="00F627D3"/>
    <w:rsid w:val="00F6370D"/>
    <w:rsid w:val="00F63D81"/>
    <w:rsid w:val="00F63E66"/>
    <w:rsid w:val="00F656EA"/>
    <w:rsid w:val="00F65925"/>
    <w:rsid w:val="00F6668D"/>
    <w:rsid w:val="00F70DC2"/>
    <w:rsid w:val="00F712F6"/>
    <w:rsid w:val="00F715ED"/>
    <w:rsid w:val="00F7340F"/>
    <w:rsid w:val="00F76239"/>
    <w:rsid w:val="00F809F0"/>
    <w:rsid w:val="00F8130A"/>
    <w:rsid w:val="00F8691C"/>
    <w:rsid w:val="00F87C52"/>
    <w:rsid w:val="00F90641"/>
    <w:rsid w:val="00F9131E"/>
    <w:rsid w:val="00F91C52"/>
    <w:rsid w:val="00F928FF"/>
    <w:rsid w:val="00F947F8"/>
    <w:rsid w:val="00F95B61"/>
    <w:rsid w:val="00F95E92"/>
    <w:rsid w:val="00F9723E"/>
    <w:rsid w:val="00F9774B"/>
    <w:rsid w:val="00FA0665"/>
    <w:rsid w:val="00FA0E92"/>
    <w:rsid w:val="00FA0F64"/>
    <w:rsid w:val="00FA22C4"/>
    <w:rsid w:val="00FA301B"/>
    <w:rsid w:val="00FA3207"/>
    <w:rsid w:val="00FA4267"/>
    <w:rsid w:val="00FB0116"/>
    <w:rsid w:val="00FB06C3"/>
    <w:rsid w:val="00FB21D2"/>
    <w:rsid w:val="00FB2565"/>
    <w:rsid w:val="00FB3ADA"/>
    <w:rsid w:val="00FB58B8"/>
    <w:rsid w:val="00FB735A"/>
    <w:rsid w:val="00FB764E"/>
    <w:rsid w:val="00FC23A6"/>
    <w:rsid w:val="00FC4A51"/>
    <w:rsid w:val="00FC5130"/>
    <w:rsid w:val="00FC6B5A"/>
    <w:rsid w:val="00FC6E5D"/>
    <w:rsid w:val="00FC700E"/>
    <w:rsid w:val="00FD25FE"/>
    <w:rsid w:val="00FD3054"/>
    <w:rsid w:val="00FD4CA2"/>
    <w:rsid w:val="00FD553A"/>
    <w:rsid w:val="00FD5A21"/>
    <w:rsid w:val="00FD6D6A"/>
    <w:rsid w:val="00FD7EB3"/>
    <w:rsid w:val="00FE042D"/>
    <w:rsid w:val="00FE0443"/>
    <w:rsid w:val="00FE0F47"/>
    <w:rsid w:val="00FE36CA"/>
    <w:rsid w:val="00FE478B"/>
    <w:rsid w:val="00FE7E82"/>
    <w:rsid w:val="00FF0271"/>
    <w:rsid w:val="00FF0335"/>
    <w:rsid w:val="00FF05D9"/>
    <w:rsid w:val="00FF0DCB"/>
    <w:rsid w:val="00FF0FDE"/>
    <w:rsid w:val="00FF300A"/>
    <w:rsid w:val="00FF3797"/>
    <w:rsid w:val="00FF68B2"/>
    <w:rsid w:val="00FF68DB"/>
    <w:rsid w:val="00FF7466"/>
    <w:rsid w:val="036C13DD"/>
    <w:rsid w:val="05D2442A"/>
    <w:rsid w:val="089CD8AB"/>
    <w:rsid w:val="0A168BC0"/>
    <w:rsid w:val="0D07EFC1"/>
    <w:rsid w:val="1515FCCD"/>
    <w:rsid w:val="199B6C99"/>
    <w:rsid w:val="2E0BEADF"/>
    <w:rsid w:val="308313FF"/>
    <w:rsid w:val="35B8285F"/>
    <w:rsid w:val="35BFEE9B"/>
    <w:rsid w:val="35F4FADC"/>
    <w:rsid w:val="3722E909"/>
    <w:rsid w:val="375BBEFC"/>
    <w:rsid w:val="3C0D1AC2"/>
    <w:rsid w:val="454C3E4B"/>
    <w:rsid w:val="4F6CAA53"/>
    <w:rsid w:val="506792DA"/>
    <w:rsid w:val="52EE2565"/>
    <w:rsid w:val="543F2AF7"/>
    <w:rsid w:val="56A28843"/>
    <w:rsid w:val="59CB3AB6"/>
    <w:rsid w:val="5E7AD200"/>
    <w:rsid w:val="646AD2C4"/>
    <w:rsid w:val="73CB7521"/>
    <w:rsid w:val="750A2BA5"/>
    <w:rsid w:val="783B0956"/>
    <w:rsid w:val="79FA7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1f0f0"/>
    </o:shapedefaults>
    <o:shapelayout v:ext="edit">
      <o:idmap v:ext="edit" data="2"/>
    </o:shapelayout>
  </w:shapeDefaults>
  <w:decimalSymbol w:val="."/>
  <w:listSeparator w:val=","/>
  <w14:docId w14:val="50FF5376"/>
  <w15:docId w15:val="{FCE4AC6E-3508-4353-AB1C-526AF2926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025AD5"/>
    <w:pPr>
      <w:spacing w:after="0" w:line="240" w:lineRule="auto"/>
    </w:pPr>
    <w:rPr>
      <w:rFonts w:ascii="High Tower Text" w:hAnsi="High Tower Text"/>
      <w:color w:val="4D5743" w:themeColor="accent2"/>
      <w:spacing w:val="1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955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semiHidden/>
    <w:rsid w:val="004B7CD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semiHidden/>
    <w:rsid w:val="004B7CD0"/>
  </w:style>
  <w:style w:type="paragraph" w:styleId="Header">
    <w:name w:val="header"/>
    <w:basedOn w:val="Normal"/>
    <w:link w:val="HeaderChar"/>
    <w:uiPriority w:val="99"/>
    <w:semiHidden/>
    <w:rsid w:val="001A29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82E05"/>
    <w:rPr>
      <w:color w:val="2F373A" w:themeColor="accent1"/>
      <w:spacing w:val="10"/>
      <w:sz w:val="18"/>
    </w:rPr>
  </w:style>
  <w:style w:type="paragraph" w:styleId="Footer">
    <w:name w:val="footer"/>
    <w:basedOn w:val="Normal"/>
    <w:link w:val="FooterChar"/>
    <w:uiPriority w:val="99"/>
    <w:semiHidden/>
    <w:rsid w:val="001A296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82E05"/>
    <w:rPr>
      <w:color w:val="2F373A" w:themeColor="accent1"/>
      <w:spacing w:val="10"/>
      <w:sz w:val="18"/>
    </w:rPr>
  </w:style>
  <w:style w:type="paragraph" w:customStyle="1" w:styleId="SectionTitlesAllCaps">
    <w:name w:val="Section Titles All Caps"/>
    <w:basedOn w:val="paragraph"/>
    <w:qFormat/>
    <w:rsid w:val="00224C68"/>
    <w:pPr>
      <w:spacing w:before="360" w:beforeAutospacing="0" w:after="0" w:afterAutospacing="0"/>
      <w:textAlignment w:val="baseline"/>
    </w:pPr>
    <w:rPr>
      <w:rFonts w:asciiTheme="majorHAnsi" w:hAnsiTheme="majorHAnsi"/>
      <w:caps/>
      <w:sz w:val="32"/>
    </w:rPr>
  </w:style>
  <w:style w:type="character" w:customStyle="1" w:styleId="SentenceCaseGoldSubtitle">
    <w:name w:val="Sentence Case Gold Subtitle"/>
    <w:basedOn w:val="DefaultParagraphFont"/>
    <w:uiPriority w:val="1"/>
    <w:semiHidden/>
    <w:qFormat/>
    <w:rsid w:val="00C3656A"/>
    <w:rPr>
      <w:rFonts w:asciiTheme="majorHAnsi" w:hAnsiTheme="majorHAnsi"/>
      <w:color w:val="4D5743" w:themeColor="accent2"/>
      <w:sz w:val="36"/>
      <w:szCs w:val="36"/>
    </w:rPr>
  </w:style>
  <w:style w:type="character" w:customStyle="1" w:styleId="Bodycopy">
    <w:name w:val="Body copy"/>
    <w:basedOn w:val="normaltextrun"/>
    <w:uiPriority w:val="1"/>
    <w:semiHidden/>
    <w:qFormat/>
    <w:rsid w:val="00684C78"/>
    <w:rPr>
      <w:rFonts w:asciiTheme="minorHAnsi" w:hAnsiTheme="minorHAnsi" w:cs="Calibri"/>
      <w:color w:val="2F373A" w:themeColor="accent1"/>
      <w:spacing w:val="10"/>
      <w:sz w:val="18"/>
      <w:szCs w:val="18"/>
    </w:rPr>
  </w:style>
  <w:style w:type="character" w:customStyle="1" w:styleId="CapsSectionTitle">
    <w:name w:val="Caps Section Title"/>
    <w:basedOn w:val="normaltextrun"/>
    <w:uiPriority w:val="1"/>
    <w:semiHidden/>
    <w:qFormat/>
    <w:rsid w:val="004949DF"/>
    <w:rPr>
      <w:rFonts w:asciiTheme="majorHAnsi" w:hAnsiTheme="majorHAnsi" w:cs="Calibri"/>
      <w:caps/>
      <w:smallCaps w:val="0"/>
      <w:color w:val="4D5743" w:themeColor="accent2"/>
      <w:sz w:val="32"/>
      <w:szCs w:val="32"/>
    </w:rPr>
  </w:style>
  <w:style w:type="paragraph" w:customStyle="1" w:styleId="BodyCopyItalic">
    <w:name w:val="Body Copy Italic"/>
    <w:basedOn w:val="paragraph"/>
    <w:semiHidden/>
    <w:rsid w:val="00F06FD8"/>
    <w:pPr>
      <w:spacing w:before="0" w:beforeAutospacing="0" w:after="0" w:afterAutospacing="0"/>
      <w:textAlignment w:val="baseline"/>
    </w:pPr>
    <w:rPr>
      <w:rFonts w:asciiTheme="minorHAnsi" w:hAnsiTheme="minorHAnsi" w:cs="Calibri"/>
      <w:i/>
      <w:iCs/>
      <w:sz w:val="18"/>
      <w:szCs w:val="18"/>
    </w:rPr>
  </w:style>
  <w:style w:type="paragraph" w:customStyle="1" w:styleId="MenuItem">
    <w:name w:val="Menu Item"/>
    <w:basedOn w:val="Normal"/>
    <w:next w:val="Normal"/>
    <w:qFormat/>
    <w:rsid w:val="00364215"/>
    <w:pPr>
      <w:spacing w:line="360" w:lineRule="auto"/>
    </w:pPr>
    <w:rPr>
      <w:b/>
    </w:rPr>
  </w:style>
  <w:style w:type="character" w:customStyle="1" w:styleId="LowercaseMenuTitle">
    <w:name w:val="Lowercase Menu Title"/>
    <w:basedOn w:val="DefaultParagraphFont"/>
    <w:uiPriority w:val="1"/>
    <w:semiHidden/>
    <w:qFormat/>
    <w:rsid w:val="00F06FD8"/>
    <w:rPr>
      <w:rFonts w:asciiTheme="majorHAnsi" w:hAnsiTheme="majorHAnsi"/>
      <w:color w:val="4D5743" w:themeColor="accent2"/>
      <w:sz w:val="96"/>
      <w:szCs w:val="96"/>
    </w:rPr>
  </w:style>
  <w:style w:type="character" w:customStyle="1" w:styleId="LowercaseSectionTitle">
    <w:name w:val="Lowercase Section Title"/>
    <w:basedOn w:val="normaltextrun"/>
    <w:uiPriority w:val="1"/>
    <w:semiHidden/>
    <w:qFormat/>
    <w:rsid w:val="00F06FD8"/>
    <w:rPr>
      <w:rFonts w:asciiTheme="majorHAnsi" w:hAnsiTheme="majorHAnsi" w:cs="Calibri"/>
      <w:color w:val="4D5743" w:themeColor="accent2"/>
      <w:sz w:val="32"/>
      <w:szCs w:val="32"/>
    </w:rPr>
  </w:style>
  <w:style w:type="paragraph" w:customStyle="1" w:styleId="TitleAllCaps">
    <w:name w:val="Title All Caps"/>
    <w:basedOn w:val="Normal"/>
    <w:next w:val="Normal"/>
    <w:qFormat/>
    <w:rsid w:val="00AD60A6"/>
    <w:pPr>
      <w:jc w:val="center"/>
    </w:pPr>
    <w:rPr>
      <w:caps/>
      <w:sz w:val="32"/>
    </w:rPr>
  </w:style>
  <w:style w:type="character" w:styleId="PlaceholderText">
    <w:name w:val="Placeholder Text"/>
    <w:basedOn w:val="DefaultParagraphFont"/>
    <w:uiPriority w:val="99"/>
    <w:semiHidden/>
    <w:rsid w:val="008D67A9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224C68"/>
    <w:pPr>
      <w:numPr>
        <w:ilvl w:val="1"/>
      </w:numPr>
      <w:spacing w:after="160"/>
    </w:pPr>
    <w:rPr>
      <w:rFonts w:asciiTheme="majorHAnsi" w:eastAsiaTheme="minorEastAsia" w:hAnsiTheme="majorHAnsi"/>
      <w:spacing w:val="15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224C68"/>
    <w:rPr>
      <w:rFonts w:asciiTheme="majorHAnsi" w:eastAsiaTheme="minorEastAsia" w:hAnsiTheme="majorHAnsi"/>
      <w:color w:val="4D5743" w:themeColor="accent2"/>
      <w:spacing w:val="15"/>
      <w:sz w:val="36"/>
    </w:rPr>
  </w:style>
  <w:style w:type="paragraph" w:customStyle="1" w:styleId="SectionTitlesLowercase">
    <w:name w:val="Section Titles Lowercase"/>
    <w:basedOn w:val="SectionTitlesAllCaps"/>
    <w:qFormat/>
    <w:rsid w:val="008F5A06"/>
    <w:pPr>
      <w:spacing w:before="0"/>
      <w:jc w:val="center"/>
    </w:pPr>
    <w:rPr>
      <w:rFonts w:ascii="High Tower Text" w:hAnsi="High Tower Text"/>
      <w:i/>
      <w:caps w:val="0"/>
    </w:rPr>
  </w:style>
  <w:style w:type="paragraph" w:customStyle="1" w:styleId="TitleLowercase">
    <w:name w:val="Title Lowercase"/>
    <w:basedOn w:val="TitleAllCaps"/>
    <w:qFormat/>
    <w:rsid w:val="001C4681"/>
    <w:rPr>
      <w:rFonts w:ascii="Celtic Garamond the 2nd" w:hAnsi="Celtic Garamond the 2nd"/>
      <w:caps w:val="0"/>
      <w:sz w:val="44"/>
    </w:rPr>
  </w:style>
  <w:style w:type="table" w:styleId="GridTable1Light-Accent2">
    <w:name w:val="Grid Table 1 Light Accent 2"/>
    <w:basedOn w:val="TableNormal"/>
    <w:uiPriority w:val="46"/>
    <w:rsid w:val="00DD3B74"/>
    <w:pPr>
      <w:spacing w:after="0" w:line="240" w:lineRule="auto"/>
    </w:pPr>
    <w:tblPr>
      <w:tblStyleRowBandSize w:val="1"/>
      <w:tblStyleColBandSize w:val="1"/>
      <w:tblBorders>
        <w:top w:val="single" w:sz="4" w:space="0" w:color="B7C1AE" w:themeColor="accent2" w:themeTint="66"/>
        <w:left w:val="single" w:sz="4" w:space="0" w:color="B7C1AE" w:themeColor="accent2" w:themeTint="66"/>
        <w:bottom w:val="single" w:sz="4" w:space="0" w:color="B7C1AE" w:themeColor="accent2" w:themeTint="66"/>
        <w:right w:val="single" w:sz="4" w:space="0" w:color="B7C1AE" w:themeColor="accent2" w:themeTint="66"/>
        <w:insideH w:val="single" w:sz="4" w:space="0" w:color="B7C1AE" w:themeColor="accent2" w:themeTint="66"/>
        <w:insideV w:val="single" w:sz="4" w:space="0" w:color="B7C1AE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4A28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A28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Paragraph">
    <w:name w:val="List Paragraph"/>
    <w:basedOn w:val="Normal"/>
    <w:uiPriority w:val="34"/>
    <w:semiHidden/>
    <w:qFormat/>
    <w:rsid w:val="00AD32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997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0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48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9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4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1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48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43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1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95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0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53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46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3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07/relationships/hdphoto" Target="media/hdphoto1.wdp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iend\AppData\Local\Packages\Microsoft.Office.Desktop_8wekyb3d8bbwe\LocalCache\Roaming\Microsoft\Templates\Elegant%20dinner%20menu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302A64"/>
      </a:dk1>
      <a:lt1>
        <a:sysClr val="window" lastClr="FFFFFF"/>
      </a:lt1>
      <a:dk2>
        <a:srgbClr val="000000"/>
      </a:dk2>
      <a:lt2>
        <a:srgbClr val="E7E6E6"/>
      </a:lt2>
      <a:accent1>
        <a:srgbClr val="2F373A"/>
      </a:accent1>
      <a:accent2>
        <a:srgbClr val="4D5743"/>
      </a:accent2>
      <a:accent3>
        <a:srgbClr val="A34763"/>
      </a:accent3>
      <a:accent4>
        <a:srgbClr val="79896B"/>
      </a:accent4>
      <a:accent5>
        <a:srgbClr val="F1F0F0"/>
      </a:accent5>
      <a:accent6>
        <a:srgbClr val="79896B"/>
      </a:accent6>
      <a:hlink>
        <a:srgbClr val="0563C1"/>
      </a:hlink>
      <a:folHlink>
        <a:srgbClr val="954F72"/>
      </a:folHlink>
    </a:clrScheme>
    <a:fontScheme name="Custom 30">
      <a:majorFont>
        <a:latin typeface="High Tower Text"/>
        <a:ea typeface=""/>
        <a:cs typeface=""/>
      </a:majorFont>
      <a:minorFont>
        <a:latin typeface="Source Sans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8" ma:contentTypeDescription="Create a new document." ma:contentTypeScope="" ma:versionID="22a266b9fa9a230c5a512669d8b298c3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eddc33fff6b14141ee5c74a0d29ea6a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  <xsd:element ref="ns1:_ip_UnifiedCompliancePolicyProperties" minOccurs="0"/>
                <xsd:element ref="ns1:_ip_UnifiedCompliancePolicyUIAction" minOccurs="0"/>
                <xsd:element ref="ns2:Image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22" nillable="true" ma:displayName="Image" ma:format="Image" ma:internalName="Imag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lcf76f155ced4ddcb4097134ff3c332f" ma:index="24" nillable="true" ma:taxonomy="true" ma:internalName="lcf76f155ced4ddcb4097134ff3c332f" ma:taxonomyFieldName="MediaServiceAITags" ma:displayName="Image Tags" ma:readOnly="false" ma:fieldId="{5cf76f15-5ced-4ddc-b409-7134ff3c332f}" ma:taxonomyMulti="true" ma:sspId="e385fb40-52d4-4fae-9c5b-3e8ff8a5878e" ma:termSetId="09814cd3-568e-4e90-9814-8d621ff8fb84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5" nillable="true" ma:displayName="Taxonomy Catch All Column" ma:hidden="true" ma:list="{3f6bfcbc-3db3-4ae6-bd76-326f0798ad28}" ma:internalName="TaxCatchAll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_ip_UnifiedCompliancePolicyUIAction xmlns="http://schemas.microsoft.com/sharepoint/v3" xsi:nil="true"/>
    <Image xmlns="71af3243-3dd4-4a8d-8c0d-dd76da1f02a5">
      <Url xsi:nil="true"/>
      <Description xsi:nil="true"/>
    </Image>
    <_ip_UnifiedCompliancePolicyProperties xmlns="http://schemas.microsoft.com/sharepoint/v3" xsi:nil="true"/>
    <lcf76f155ced4ddcb4097134ff3c332f xmlns="71af3243-3dd4-4a8d-8c0d-dd76da1f02a5">
      <Terms xmlns="http://schemas.microsoft.com/office/infopath/2007/PartnerControls"/>
    </lcf76f155ced4ddcb4097134ff3c332f>
    <TaxCatchAll xmlns="230e9df3-be65-4c73-a93b-d1236ebd677e"/>
    <MediaServiceKeyPoints xmlns="71af3243-3dd4-4a8d-8c0d-dd76da1f02a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961BEF7-EF1B-4D72-8450-E275D12542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2CA9C69-99AF-45EC-8CA2-D96A75CA12A9}">
  <ds:schemaRefs>
    <ds:schemaRef ds:uri="http://schemas.microsoft.com/office/2006/metadata/properties"/>
    <ds:schemaRef ds:uri="http://schemas.microsoft.com/office/infopath/2007/PartnerControls"/>
    <ds:schemaRef ds:uri="71af3243-3dd4-4a8d-8c0d-dd76da1f02a5"/>
    <ds:schemaRef ds:uri="http://schemas.microsoft.com/sharepoint/v3"/>
    <ds:schemaRef ds:uri="230e9df3-be65-4c73-a93b-d1236ebd677e"/>
  </ds:schemaRefs>
</ds:datastoreItem>
</file>

<file path=customXml/itemProps3.xml><?xml version="1.0" encoding="utf-8"?>
<ds:datastoreItem xmlns:ds="http://schemas.openxmlformats.org/officeDocument/2006/customXml" ds:itemID="{7CF4D54F-85EC-4BE4-9C59-617B4544E29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F4033C9-4E25-4852-B548-A985F4ADDAF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Elegant dinner menu.dotx</Template>
  <TotalTime>0</TotalTime>
  <Pages>2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365 Pro Plus</dc:creator>
  <cp:keywords/>
  <dc:description/>
  <cp:lastModifiedBy>365 Pro Plus</cp:lastModifiedBy>
  <cp:revision>2</cp:revision>
  <cp:lastPrinted>2025-07-05T16:11:00Z</cp:lastPrinted>
  <dcterms:created xsi:type="dcterms:W3CDTF">2025-07-05T16:11:00Z</dcterms:created>
  <dcterms:modified xsi:type="dcterms:W3CDTF">2025-07-05T16:11:00Z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Status">
    <vt:lpwstr>Not started</vt:lpwstr>
  </property>
  <property fmtid="{D5CDD505-2E9C-101B-9397-08002B2CF9AE}" pid="4" name="_ip_UnifiedCompliancePolicyUIAction">
    <vt:lpwstr/>
  </property>
  <property fmtid="{D5CDD505-2E9C-101B-9397-08002B2CF9AE}" pid="5" name="Image">
    <vt:lpwstr>, </vt:lpwstr>
  </property>
  <property fmtid="{D5CDD505-2E9C-101B-9397-08002B2CF9AE}" pid="6" name="_ip_UnifiedCompliancePolicyProperties">
    <vt:lpwstr/>
  </property>
  <property fmtid="{D5CDD505-2E9C-101B-9397-08002B2CF9AE}" pid="7" name="lcf76f155ced4ddcb4097134ff3c332f">
    <vt:lpwstr/>
  </property>
  <property fmtid="{D5CDD505-2E9C-101B-9397-08002B2CF9AE}" pid="8" name="TaxCatchAll">
    <vt:lpwstr/>
  </property>
  <property fmtid="{D5CDD505-2E9C-101B-9397-08002B2CF9AE}" pid="9" name="MediaServiceKeyPoints">
    <vt:lpwstr/>
  </property>
</Properties>
</file>